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A43" w:rsidRPr="001925CF" w:rsidRDefault="00D95A43" w:rsidP="001925CF">
      <w:pPr>
        <w:suppressAutoHyphens/>
        <w:spacing w:after="0" w:line="240" w:lineRule="auto"/>
        <w:jc w:val="center"/>
        <w:rPr>
          <w:rFonts w:ascii="Arial Narrow" w:hAnsi="Arial Narrow"/>
          <w:sz w:val="20"/>
          <w:szCs w:val="24"/>
          <w:lang w:val="hr-HR" w:eastAsia="ar-SA"/>
        </w:rPr>
      </w:pPr>
    </w:p>
    <w:p w:rsidR="00D95A43" w:rsidRPr="001925CF" w:rsidRDefault="00D95A43" w:rsidP="001925CF">
      <w:pPr>
        <w:suppressAutoHyphens/>
        <w:spacing w:after="0" w:line="240" w:lineRule="auto"/>
        <w:jc w:val="center"/>
        <w:rPr>
          <w:rFonts w:ascii="Arial Narrow" w:hAnsi="Arial Narrow"/>
          <w:sz w:val="20"/>
          <w:szCs w:val="24"/>
          <w:lang w:val="hr-HR" w:eastAsia="ar-SA"/>
        </w:rPr>
      </w:pPr>
    </w:p>
    <w:p w:rsidR="00D95A43" w:rsidRPr="001925CF" w:rsidRDefault="00D95A43" w:rsidP="001925CF">
      <w:pPr>
        <w:keepNext/>
        <w:spacing w:after="0" w:line="240" w:lineRule="auto"/>
        <w:ind w:right="-284"/>
        <w:jc w:val="center"/>
        <w:outlineLvl w:val="0"/>
        <w:rPr>
          <w:rFonts w:ascii="Arial" w:hAnsi="Arial"/>
          <w:b/>
          <w:bCs/>
          <w:sz w:val="28"/>
          <w:szCs w:val="20"/>
          <w:lang w:val="hr-HR" w:eastAsia="hr-HR"/>
        </w:rPr>
      </w:pPr>
      <w:r>
        <w:rPr>
          <w:noProof/>
          <w:lang w:val="hr-HR" w:eastAsia="hr-H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Slika 2" o:spid="_x0000_s1026" type="#_x0000_t75" style="position:absolute;left:0;text-align:left;margin-left:-24.35pt;margin-top:-13.85pt;width:90pt;height:112.5pt;z-index:251658240;visibility:visible">
            <v:imagedata r:id="rId4" o:title=""/>
          </v:shape>
        </w:pict>
      </w:r>
      <w:r>
        <w:rPr>
          <w:noProof/>
          <w:lang w:val="hr-HR" w:eastAsia="hr-HR"/>
        </w:rPr>
        <w:pict>
          <v:shape id="Slika 3" o:spid="_x0000_s1027" type="#_x0000_t75" alt="Brodsko-posavska županija" style="position:absolute;left:0;text-align:left;margin-left:392.65pt;margin-top:-1.1pt;width:71.25pt;height:86.25pt;z-index:-251657216;visibility:visible">
            <v:imagedata r:id="rId5" r:href="rId6"/>
          </v:shape>
        </w:pict>
      </w:r>
    </w:p>
    <w:p w:rsidR="00D95A43" w:rsidRPr="001925CF" w:rsidRDefault="00D95A43" w:rsidP="001925CF">
      <w:pPr>
        <w:keepNext/>
        <w:spacing w:after="0" w:line="240" w:lineRule="auto"/>
        <w:ind w:left="-426" w:right="-284"/>
        <w:jc w:val="center"/>
        <w:outlineLvl w:val="5"/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:rsidR="00D95A43" w:rsidRPr="001925CF" w:rsidRDefault="00D95A43" w:rsidP="001925CF">
      <w:pPr>
        <w:keepNext/>
        <w:spacing w:after="0" w:line="240" w:lineRule="auto"/>
        <w:ind w:left="-426" w:right="-284"/>
        <w:jc w:val="center"/>
        <w:outlineLvl w:val="0"/>
        <w:rPr>
          <w:rFonts w:ascii="Arial" w:hAnsi="Arial"/>
          <w:b/>
          <w:bCs/>
          <w:sz w:val="24"/>
          <w:szCs w:val="24"/>
          <w:lang w:val="hr-HR" w:eastAsia="hr-HR"/>
        </w:rPr>
      </w:pPr>
      <w:r w:rsidRPr="001925CF">
        <w:rPr>
          <w:rFonts w:ascii="Arial" w:hAnsi="Arial"/>
          <w:b/>
          <w:bCs/>
          <w:sz w:val="24"/>
          <w:szCs w:val="24"/>
          <w:lang w:val="hr-HR" w:eastAsia="hr-HR"/>
        </w:rPr>
        <w:t>UPRAVNI ODJEL ZA GOSPODARSTVO</w:t>
      </w:r>
    </w:p>
    <w:p w:rsidR="00D95A43" w:rsidRPr="001925CF" w:rsidRDefault="00D95A43" w:rsidP="001925CF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:rsidR="00D95A43" w:rsidRPr="001925CF" w:rsidRDefault="00D95A43" w:rsidP="001925CF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:rsidR="00D95A43" w:rsidRPr="001925CF" w:rsidRDefault="00D95A43" w:rsidP="001925CF">
      <w:pPr>
        <w:suppressAutoHyphens/>
        <w:spacing w:after="0" w:line="240" w:lineRule="auto"/>
        <w:jc w:val="center"/>
        <w:rPr>
          <w:rFonts w:ascii="Arial Narrow" w:hAnsi="Arial Narrow"/>
          <w:b/>
          <w:sz w:val="32"/>
          <w:szCs w:val="24"/>
          <w:lang w:val="hr-HR" w:eastAsia="ar-SA"/>
        </w:rPr>
      </w:pPr>
    </w:p>
    <w:p w:rsidR="00D95A43" w:rsidRPr="001925CF" w:rsidRDefault="00D95A43" w:rsidP="001925CF">
      <w:pPr>
        <w:suppressAutoHyphens/>
        <w:spacing w:after="0" w:line="240" w:lineRule="auto"/>
        <w:jc w:val="center"/>
        <w:rPr>
          <w:rFonts w:ascii="Arial Narrow" w:hAnsi="Arial Narrow"/>
          <w:sz w:val="32"/>
          <w:szCs w:val="24"/>
          <w:lang w:val="hr-HR" w:eastAsia="ar-SA"/>
        </w:rPr>
      </w:pPr>
      <w:r w:rsidRPr="001925CF">
        <w:rPr>
          <w:rFonts w:ascii="Arial Narrow" w:hAnsi="Arial Narrow"/>
          <w:b/>
          <w:sz w:val="32"/>
          <w:szCs w:val="24"/>
          <w:lang w:val="hr-HR" w:eastAsia="ar-SA"/>
        </w:rPr>
        <w:t xml:space="preserve"> </w:t>
      </w:r>
    </w:p>
    <w:p w:rsidR="00D95A43" w:rsidRPr="001925CF" w:rsidRDefault="00D95A43" w:rsidP="001925CF">
      <w:pPr>
        <w:suppressAutoHyphens/>
        <w:spacing w:after="0" w:line="240" w:lineRule="auto"/>
        <w:jc w:val="center"/>
        <w:rPr>
          <w:rFonts w:ascii="Arial Narrow" w:hAnsi="Arial Narrow"/>
          <w:sz w:val="32"/>
          <w:szCs w:val="24"/>
          <w:lang w:val="hr-HR" w:eastAsia="ar-SA"/>
        </w:rPr>
      </w:pPr>
    </w:p>
    <w:p w:rsidR="00D95A43" w:rsidRPr="001925CF" w:rsidRDefault="00D95A43" w:rsidP="001925CF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JAVNI NATJEČAJ ZA FINANCIRANJE PROGRAMA, PROJEKATA I MANIFESTACIJA UDRUGA I DRUGIH NEPROFITNIH ORGANIZACIJA KOJ</w:t>
      </w: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DOPRINOSE RAZVOJU GOSPODARSTVA NA PODRUČJU                   BRODSKO-POSAVSKE ŽUPANIJE  ZA 201</w:t>
      </w:r>
      <w:r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9</w:t>
      </w:r>
      <w:r w:rsidRPr="001925CF">
        <w:rPr>
          <w:rFonts w:ascii="Arial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:rsidR="00D95A43" w:rsidRPr="001925CF" w:rsidRDefault="00D95A43" w:rsidP="001925CF">
      <w:pPr>
        <w:snapToGrid w:val="0"/>
        <w:spacing w:after="240" w:line="240" w:lineRule="auto"/>
        <w:rPr>
          <w:rFonts w:ascii="Arial Narrow" w:hAnsi="Arial Narrow"/>
          <w:b/>
          <w:sz w:val="32"/>
          <w:szCs w:val="20"/>
          <w:lang w:val="hr-HR"/>
        </w:rPr>
      </w:pPr>
    </w:p>
    <w:p w:rsidR="00D95A43" w:rsidRPr="001925CF" w:rsidRDefault="00D95A43" w:rsidP="001925CF">
      <w:pPr>
        <w:snapToGrid w:val="0"/>
        <w:spacing w:after="240" w:line="240" w:lineRule="auto"/>
        <w:jc w:val="center"/>
        <w:rPr>
          <w:rFonts w:ascii="Arial Narrow" w:hAnsi="Arial Narrow"/>
          <w:b/>
          <w:sz w:val="40"/>
          <w:szCs w:val="20"/>
          <w:lang w:val="hr-HR"/>
        </w:rPr>
      </w:pPr>
      <w:r w:rsidRPr="001925CF">
        <w:rPr>
          <w:rFonts w:ascii="Arial Narrow" w:hAnsi="Arial Narrow"/>
          <w:sz w:val="32"/>
          <w:szCs w:val="32"/>
          <w:lang w:val="hr-HR"/>
        </w:rPr>
        <w:t xml:space="preserve">Obrazac opisa programa/projekta/manifestacije  </w:t>
      </w:r>
      <w:r w:rsidRPr="001925CF">
        <w:rPr>
          <w:rFonts w:ascii="Arial Narrow" w:hAnsi="Arial Narrow"/>
          <w:sz w:val="32"/>
          <w:szCs w:val="32"/>
          <w:lang w:val="hr-HR"/>
        </w:rPr>
        <w:br/>
      </w:r>
    </w:p>
    <w:p w:rsidR="00D95A43" w:rsidRPr="001925CF" w:rsidRDefault="00D95A43" w:rsidP="001925CF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  <w:r w:rsidRPr="001925CF">
        <w:rPr>
          <w:rFonts w:ascii="Arial Narrow" w:hAnsi="Arial Narrow"/>
          <w:sz w:val="32"/>
          <w:szCs w:val="32"/>
          <w:lang w:val="hr-HR"/>
        </w:rPr>
        <w:t>Datum objave natječaja: 0</w:t>
      </w:r>
      <w:r>
        <w:rPr>
          <w:rFonts w:ascii="Arial Narrow" w:hAnsi="Arial Narrow"/>
          <w:sz w:val="32"/>
          <w:szCs w:val="32"/>
          <w:lang w:val="hr-HR"/>
        </w:rPr>
        <w:t>5</w:t>
      </w:r>
      <w:r w:rsidRPr="001925CF">
        <w:rPr>
          <w:rFonts w:ascii="Arial Narrow" w:hAnsi="Arial Narrow"/>
          <w:sz w:val="32"/>
          <w:szCs w:val="32"/>
          <w:lang w:val="hr-HR"/>
        </w:rPr>
        <w:t xml:space="preserve">. </w:t>
      </w:r>
      <w:r>
        <w:rPr>
          <w:rFonts w:ascii="Arial Narrow" w:hAnsi="Arial Narrow"/>
          <w:sz w:val="32"/>
          <w:szCs w:val="32"/>
          <w:lang w:val="hr-HR"/>
        </w:rPr>
        <w:t>veljače</w:t>
      </w:r>
      <w:r w:rsidRPr="001925CF">
        <w:rPr>
          <w:rFonts w:ascii="Arial Narrow" w:hAnsi="Arial Narrow"/>
          <w:sz w:val="32"/>
          <w:szCs w:val="32"/>
          <w:lang w:val="hr-HR"/>
        </w:rPr>
        <w:t xml:space="preserve"> 201</w:t>
      </w:r>
      <w:r>
        <w:rPr>
          <w:rFonts w:ascii="Arial Narrow" w:hAnsi="Arial Narrow"/>
          <w:sz w:val="32"/>
          <w:szCs w:val="32"/>
          <w:lang w:val="hr-HR"/>
        </w:rPr>
        <w:t>9</w:t>
      </w:r>
      <w:r w:rsidRPr="001925CF">
        <w:rPr>
          <w:rFonts w:ascii="Arial Narrow" w:hAnsi="Arial Narrow"/>
          <w:sz w:val="32"/>
          <w:szCs w:val="32"/>
          <w:lang w:val="hr-HR"/>
        </w:rPr>
        <w:t>. godine</w:t>
      </w:r>
    </w:p>
    <w:p w:rsidR="00D95A43" w:rsidRDefault="00D95A43" w:rsidP="001925CF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  <w:r w:rsidRPr="001925CF">
        <w:rPr>
          <w:rFonts w:ascii="Arial Narrow" w:hAnsi="Arial Narrow"/>
          <w:sz w:val="32"/>
          <w:szCs w:val="32"/>
          <w:lang w:val="hr-HR"/>
        </w:rPr>
        <w:t xml:space="preserve">Rok za dostavu prijava na natječaj: </w:t>
      </w:r>
      <w:r>
        <w:rPr>
          <w:rFonts w:ascii="Arial Narrow" w:hAnsi="Arial Narrow"/>
          <w:sz w:val="32"/>
          <w:szCs w:val="32"/>
          <w:lang w:val="hr-HR"/>
        </w:rPr>
        <w:t xml:space="preserve">do iskorištenja sredstava </w:t>
      </w:r>
    </w:p>
    <w:p w:rsidR="00D95A43" w:rsidRPr="001925CF" w:rsidRDefault="00D95A43" w:rsidP="001925CF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  <w:bookmarkStart w:id="0" w:name="_GoBack"/>
      <w:bookmarkEnd w:id="0"/>
      <w:r>
        <w:rPr>
          <w:rFonts w:ascii="Arial Narrow" w:hAnsi="Arial Narrow"/>
          <w:sz w:val="32"/>
          <w:szCs w:val="32"/>
          <w:lang w:val="hr-HR"/>
        </w:rPr>
        <w:t>ili do kraja</w:t>
      </w:r>
      <w:r w:rsidRPr="001925CF">
        <w:rPr>
          <w:rFonts w:ascii="Arial Narrow" w:hAnsi="Arial Narrow"/>
          <w:sz w:val="32"/>
          <w:szCs w:val="32"/>
          <w:lang w:val="hr-HR"/>
        </w:rPr>
        <w:t xml:space="preserve"> 201</w:t>
      </w:r>
      <w:r>
        <w:rPr>
          <w:rFonts w:ascii="Arial Narrow" w:hAnsi="Arial Narrow"/>
          <w:sz w:val="32"/>
          <w:szCs w:val="32"/>
          <w:lang w:val="hr-HR"/>
        </w:rPr>
        <w:t>9</w:t>
      </w:r>
      <w:r w:rsidRPr="001925CF">
        <w:rPr>
          <w:rFonts w:ascii="Arial Narrow" w:hAnsi="Arial Narrow"/>
          <w:sz w:val="32"/>
          <w:szCs w:val="32"/>
          <w:lang w:val="hr-HR"/>
        </w:rPr>
        <w:t>. godine</w:t>
      </w:r>
    </w:p>
    <w:p w:rsidR="00D95A43" w:rsidRPr="001925CF" w:rsidRDefault="00D95A43" w:rsidP="001925CF">
      <w:pPr>
        <w:snapToGrid w:val="0"/>
        <w:spacing w:after="240" w:line="240" w:lineRule="auto"/>
        <w:jc w:val="center"/>
        <w:rPr>
          <w:rFonts w:ascii="Arial Narrow" w:hAnsi="Arial Narrow"/>
          <w:sz w:val="32"/>
          <w:szCs w:val="32"/>
          <w:lang w:val="hr-HR"/>
        </w:rPr>
      </w:pPr>
    </w:p>
    <w:p w:rsidR="00D95A43" w:rsidRPr="001925CF" w:rsidRDefault="00D95A43" w:rsidP="001925CF">
      <w:p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:rsidR="00D95A43" w:rsidRPr="001925CF" w:rsidRDefault="00D95A43" w:rsidP="0019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b/>
          <w:sz w:val="24"/>
          <w:szCs w:val="24"/>
          <w:lang w:val="hr-HR" w:eastAsia="ar-SA"/>
        </w:rPr>
      </w:pPr>
      <w:r w:rsidRPr="001925CF">
        <w:rPr>
          <w:rFonts w:ascii="Arial Narrow" w:hAnsi="Arial Narrow"/>
          <w:b/>
          <w:sz w:val="24"/>
          <w:szCs w:val="24"/>
          <w:lang w:val="hr-HR" w:eastAsia="ar-SA"/>
        </w:rPr>
        <w:t>Molimo Vas da prije ispunjavanja Obrasca pažljivo pročitate Upute za prijavitelje na Javni natječaj za financiranje programa, projekata i manifestacija udruga i drugih neprofitnih organizacija koj</w:t>
      </w:r>
      <w:r>
        <w:rPr>
          <w:rFonts w:ascii="Arial Narrow" w:hAnsi="Arial Narrow"/>
          <w:b/>
          <w:sz w:val="24"/>
          <w:szCs w:val="24"/>
          <w:lang w:val="hr-HR" w:eastAsia="ar-SA"/>
        </w:rPr>
        <w:t>e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 xml:space="preserve"> doprinose razvoju gospodarstva na području Brodsko-posavske županije za 201</w:t>
      </w:r>
      <w:r>
        <w:rPr>
          <w:rFonts w:ascii="Arial Narrow" w:hAnsi="Arial Narrow"/>
          <w:b/>
          <w:sz w:val="24"/>
          <w:szCs w:val="24"/>
          <w:lang w:val="hr-HR" w:eastAsia="ar-SA"/>
        </w:rPr>
        <w:t>9</w:t>
      </w:r>
      <w:r w:rsidRPr="001925CF">
        <w:rPr>
          <w:rFonts w:ascii="Arial Narrow" w:hAnsi="Arial Narrow"/>
          <w:b/>
          <w:sz w:val="24"/>
          <w:szCs w:val="24"/>
          <w:lang w:val="hr-HR" w:eastAsia="ar-SA"/>
        </w:rPr>
        <w:t>. godinu</w:t>
      </w:r>
    </w:p>
    <w:p w:rsidR="00D95A43" w:rsidRPr="001925CF" w:rsidRDefault="00D95A43" w:rsidP="0019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sz w:val="24"/>
          <w:szCs w:val="24"/>
          <w:lang w:val="hr-HR" w:eastAsia="ar-SA"/>
        </w:rPr>
      </w:pPr>
      <w:r w:rsidRPr="001925CF">
        <w:rPr>
          <w:rFonts w:ascii="Arial Narrow" w:hAnsi="Arial Narrow"/>
          <w:sz w:val="24"/>
          <w:szCs w:val="24"/>
          <w:lang w:val="hr-HR" w:eastAsia="ar-SA"/>
        </w:rPr>
        <w:t>Obrazac popunite pažljivo i što je moguće jasnije kako bi se mogla obaviti ocjena kvalitete/vrijednosti  programa/projekta/manifestacije. Budite precizni i navedite dovoljno detalja koji će omogućiti jasnoću prijave</w:t>
      </w:r>
    </w:p>
    <w:p w:rsidR="00D95A43" w:rsidRPr="001925CF" w:rsidRDefault="00D95A43" w:rsidP="00192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hAnsi="Arial Narrow"/>
          <w:b/>
          <w:sz w:val="24"/>
          <w:szCs w:val="24"/>
          <w:lang w:val="hr-HR" w:eastAsia="ar-SA"/>
        </w:rPr>
      </w:pPr>
      <w:r w:rsidRPr="001925CF">
        <w:rPr>
          <w:rFonts w:ascii="Arial Narrow" w:hAnsi="Arial Narrow"/>
          <w:sz w:val="24"/>
          <w:szCs w:val="24"/>
          <w:lang w:val="hr-HR" w:eastAsia="ar-SA"/>
        </w:rPr>
        <w:t xml:space="preserve">. </w:t>
      </w:r>
    </w:p>
    <w:p w:rsidR="00D95A43" w:rsidRPr="001925CF" w:rsidRDefault="00D95A43" w:rsidP="001925CF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:rsidR="00D95A43" w:rsidRPr="001925CF" w:rsidRDefault="00D95A43" w:rsidP="001925CF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:rsidR="00D95A43" w:rsidRPr="001925CF" w:rsidRDefault="00D95A43" w:rsidP="001925CF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:rsidR="00D95A43" w:rsidRPr="001925CF" w:rsidRDefault="00D95A43" w:rsidP="001925CF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:rsidR="00D95A43" w:rsidRPr="001925CF" w:rsidRDefault="00D95A43" w:rsidP="001925CF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p w:rsidR="00D95A43" w:rsidRPr="001925CF" w:rsidRDefault="00D95A43" w:rsidP="001925CF">
      <w:pPr>
        <w:suppressAutoHyphens/>
        <w:spacing w:after="0" w:line="240" w:lineRule="auto"/>
        <w:ind w:hanging="13"/>
        <w:jc w:val="center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/>
        </w:rPr>
        <w:br w:type="page"/>
      </w:r>
    </w:p>
    <w:p w:rsidR="00D95A43" w:rsidRPr="001925CF" w:rsidRDefault="00D95A43" w:rsidP="001925CF">
      <w:pPr>
        <w:suppressAutoHyphens/>
        <w:spacing w:after="0" w:line="240" w:lineRule="auto"/>
        <w:ind w:hanging="13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Naziv programa/projekta/manifestacije:  _________________________________________________________________</w:t>
      </w:r>
    </w:p>
    <w:p w:rsidR="00D95A43" w:rsidRPr="001925CF" w:rsidRDefault="00D95A43" w:rsidP="001925CF">
      <w:pPr>
        <w:suppressAutoHyphens/>
        <w:spacing w:after="0" w:line="240" w:lineRule="auto"/>
        <w:ind w:hanging="13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hAnsi="Arial Narrow" w:cs="Arial"/>
          <w:b/>
          <w:bCs/>
          <w:sz w:val="24"/>
          <w:szCs w:val="24"/>
          <w:lang w:val="hr-HR" w:eastAsia="ar-SA"/>
        </w:rPr>
        <w:t>Naziv prijavitelja programa/projekta/manifestacije:  ________________________________________________________</w:t>
      </w:r>
    </w:p>
    <w:p w:rsidR="00D95A43" w:rsidRPr="001925CF" w:rsidRDefault="00D95A43" w:rsidP="001925CF">
      <w:pPr>
        <w:suppressAutoHyphens/>
        <w:spacing w:after="0" w:line="240" w:lineRule="auto"/>
        <w:rPr>
          <w:rFonts w:ascii="Arial Narrow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A0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D95A43" w:rsidRPr="00EF0D87" w:rsidTr="00F36476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OPĆI PODACI O PRIJAVITELJU PROGRAMA/PROJEKTA/MANIFESTACIJE I PARTNERIMA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OSNOVNI PODACI O ORGANIZACIJI, PRIJAVITELJU PROGRAMA/PROJEKTA/MANIFESTACIJE I PARTNERIMA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(npr. predsjednik/-ca, direktor/-ica)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Broj zaposlenih na dan prijave projekta/programa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Ukupno ostvareni prihod organizacije u godini koja prethodi godini raspisivanja poziva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Prepoznatljivost prijavitelja (i partnera ako je primjenjivo) kroz financirane programe/projekte/manifestacije u dvije godine koje su prethodile godini raspisivanja natječaja.</w:t>
            </w:r>
          </w:p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(molimo navedite nazive projekata/programa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Navedite podatke o  partnerskoj organizaciji ako se program/projekt/manifestacija prijavljuje u partnerstvu: (ako je potrebno dodajte nove retke)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Ukupno ostvareni  prihod u godini koja prethodi godini raspisivanja poziva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PODACI O PROGRAMU/PROJEKTU/MANIFESTACIJI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Naziv programa/projekta/manifestacije:</w:t>
            </w:r>
          </w:p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Tijelo udruge koje je usvojilo program/projekt/manifestaciju i datum usvajanja programa/projekta/manifestacije</w:t>
            </w:r>
          </w:p>
        </w:tc>
      </w:tr>
      <w:tr w:rsidR="00D95A43" w:rsidRPr="00EF0D87" w:rsidTr="00F36476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Sažetak programa/projekta/manifestacije (predstavite osnovne informacije o programu/projektu/manifestaciji u najviše 30 riječi)</w:t>
            </w:r>
          </w:p>
        </w:tc>
      </w:tr>
      <w:tr w:rsidR="00D95A43" w:rsidRPr="00EF0D87" w:rsidTr="00F36476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Predviđeno trajanje provedbe programa/projekta/manifestacije u mjesecima:</w:t>
            </w:r>
          </w:p>
        </w:tc>
      </w:tr>
      <w:tr w:rsidR="00D95A43" w:rsidRPr="00EF0D87" w:rsidTr="00F36476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Zemljopisno područje provedbe programa/projekta/manifestacije </w:t>
            </w:r>
            <w:r w:rsidRPr="001925CF">
              <w:rPr>
                <w:rFonts w:ascii="Arial Narrow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područje cijele Republike Hrvatske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 međunarodnoj razini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Ukupan iznos potreban za provedbu programa/projekta/manifestacije: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koji se traži od Brodsko-posavske županije, Upravnog odjela za gospodarstvo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Navedite i opišite ciljeve koji se namjeravaju ostvariti provedbom predloženog programa/projekta/manifestacije.</w:t>
            </w:r>
          </w:p>
        </w:tc>
      </w:tr>
      <w:tr w:rsidR="00D95A43" w:rsidRPr="00EF0D87" w:rsidTr="00F36476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mjerljive rezultate koje očekujete po završetku provedbe vašeg programa/projekta/manifestacije.</w:t>
            </w:r>
          </w:p>
        </w:tc>
      </w:tr>
      <w:tr w:rsidR="00D95A43" w:rsidRPr="00EF0D87" w:rsidTr="00F36476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Detaljan opis programa/projekta/manifestacije (najviše 4000 znakova).</w:t>
            </w:r>
          </w:p>
        </w:tc>
      </w:tr>
      <w:tr w:rsidR="00D95A43" w:rsidRPr="00EF0D87" w:rsidTr="00F36476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Tko su ciljane skupine (skupine na koju programske/projektne/manifestacijske aktivnosti izravno utječu) obuhvaćene programom/projektom/manifestacijom, njihov broj i struktura (npr. po dobi, spolu i sl.)? Na koji su način obuhvaćeni projektom?</w:t>
            </w:r>
            <w:r w:rsidRPr="001925CF">
              <w:rPr>
                <w:rFonts w:ascii="Times New Roman" w:hAnsi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hAnsi="Arial Narrow" w:cs="Arial"/>
                <w:lang w:val="hr-HR" w:eastAsia="ar-SA"/>
              </w:rPr>
              <w:t>)</w:t>
            </w:r>
          </w:p>
        </w:tc>
      </w:tr>
      <w:tr w:rsidR="00D95A43" w:rsidRPr="00EF0D87" w:rsidTr="00F36476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Tko su krajnji korisnici proograma/projekta/manifestacije (pojedinci, skupine, organizacije koje nisu izravno uključene u provedbu projekta, već on na njih ima posredan utjecaj)? Na koji način će program/projekt/manifestacija na njih utjecati?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D95A43" w:rsidRPr="00EF0D87" w:rsidTr="00F36476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programa/projekta/manifestacije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hAnsi="Arial Narrow" w:cs="Arial"/>
                <w:lang w:val="hr-HR" w:eastAsia="ar-SA"/>
              </w:rPr>
              <w:t>.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Očekivani rezultati</w:t>
            </w: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shd w:val="clear" w:color="auto" w:fill="FFFFCC"/>
                <w:lang w:val="hr-HR" w:eastAsia="ar-SA"/>
              </w:rPr>
              <w:t>Odgovorne osobe za provedbu programa/projekta/manifestacije</w:t>
            </w:r>
          </w:p>
        </w:tc>
      </w:tr>
      <w:tr w:rsidR="00D95A43" w:rsidRPr="00EF0D87" w:rsidTr="00F3647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Voditelj/ica programa/projekta/manifestacije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Kratak životopis voditeljice/voditelja programa/projekta/manifestacije </w:t>
            </w:r>
            <w:r w:rsidRPr="001925CF">
              <w:rPr>
                <w:rFonts w:ascii="Arial Narrow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D95A43" w:rsidRPr="00EF0D87" w:rsidTr="00F3647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Izvoditelji/ce programa/projekta/manifestacije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Broj volontera koji sudjeluju u provedbi programa/projekta/manifestcije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Broj zaposlenih osoba koje sudjeluju u provedbi programa/projekta/manifestacije (</w:t>
            </w:r>
            <w:r w:rsidRPr="001925CF">
              <w:rPr>
                <w:rFonts w:ascii="Arial Narrow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Vanjski/e stručni/e suradnici/ce koji/e sudjeluju u provedbi programa/projekta/manifestacije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 xml:space="preserve">organizacijama (ako je primjenjivo) provede predloženi program/projekt/manifestaciju </w:t>
            </w:r>
            <w:r w:rsidRPr="001925CF">
              <w:rPr>
                <w:rFonts w:ascii="Arial Narrow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aktivnosti/programe/projekte/manifestacije koje organizacija prijavitelj i partner provodei,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D95A43" w:rsidRPr="00EF0D87" w:rsidTr="00F36476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Provodi li se program/projekt/manifestacija u partnerstvu?  (u slučaju potvrdnog odgovora, odgovoriti na pitanja 19.)</w:t>
            </w:r>
          </w:p>
        </w:tc>
      </w:tr>
      <w:tr w:rsidR="00D95A43" w:rsidRPr="00EF0D87" w:rsidTr="00F3647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ulogu/doprinos partnerske organizacije u provedbi programa/projekta/manifestacije.</w:t>
            </w:r>
          </w:p>
        </w:tc>
      </w:tr>
      <w:tr w:rsidR="00D95A43" w:rsidRPr="00EF0D87" w:rsidTr="00F36476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D95A43" w:rsidRPr="00EF0D87" w:rsidTr="00F3647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b/>
                <w:lang w:val="hr-HR" w:eastAsia="ar-SA"/>
              </w:rPr>
            </w:pPr>
            <w:r w:rsidRPr="001925CF">
              <w:rPr>
                <w:rFonts w:ascii="Arial Narrow" w:hAnsi="Arial Narrow" w:cs="Arial"/>
                <w:lang w:val="hr-HR" w:eastAsia="ar-SA"/>
              </w:rPr>
              <w:t>Opišite na koji će se način izvršiti praćenje i vrednovanje postignuća rezultata programa/projekata/manifestacije i njegov utjecaj na ispunjavanje ciljeva natječaja.</w:t>
            </w:r>
          </w:p>
        </w:tc>
      </w:tr>
      <w:tr w:rsidR="00D95A43" w:rsidRPr="00EF0D87" w:rsidTr="00F36476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100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0A0"/>
            </w:tblPr>
            <w:tblGrid>
              <w:gridCol w:w="10008"/>
            </w:tblGrid>
            <w:tr w:rsidR="00D95A43" w:rsidRPr="00EF0D87" w:rsidTr="00F36476">
              <w:trPr>
                <w:trHeight w:val="108"/>
              </w:trPr>
              <w:tc>
                <w:tcPr>
                  <w:tcW w:w="100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:rsidR="00D95A43" w:rsidRDefault="00D95A43" w:rsidP="00695D38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lang w:val="hr-HR" w:eastAsia="ar-SA"/>
                    </w:rPr>
                  </w:pPr>
                </w:p>
                <w:p w:rsidR="00D95A43" w:rsidRPr="00E87707" w:rsidRDefault="00D95A43" w:rsidP="00695D38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:rsidR="00D95A43" w:rsidRDefault="00D95A43" w:rsidP="00695D38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:rsidR="00D95A43" w:rsidRDefault="00D95A43" w:rsidP="00695D38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Sukladno članku 6. stavak 1. točka c) Opće uredbe o zaštiti osobnih podataka Brodsko-posavska županija, kao voditelj obrade, prikuplja, obrađuje i javno objavljuje osobne podatke prijavitelja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programa/projekta/manifestacije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u svrhu provedbe postupka dodjele financijskih sredstava za financiranje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programa/projekta/manifestacije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udruga koje su od interesa za Brodsko-posavsku županiju iz područja vatrogastva za 2019. godinu.</w:t>
                  </w:r>
                </w:p>
                <w:p w:rsidR="00D95A43" w:rsidRDefault="00D95A43" w:rsidP="00695D38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:rsidR="00D95A43" w:rsidRPr="00E87707" w:rsidRDefault="00D95A43" w:rsidP="00695D38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>Dostavljeni osobni podaci čuvat će se do roka propisanog Uredbom o kriterijima, mjerilima i postupcima  financiranja i ugovaranja programa i projekata od interesa za opće dobro koje provode udruge („Narodne novine”, broj 26/15) i Pravilnikom o financiranju programa i projekata udruga koji su od interesa za Brodsko-posavsku županiju iz djelokruga Upravnog odjela za gospodarstvo („Službeni vjesnik Brodsko-posavske županije“, broj 3/18).</w:t>
                  </w:r>
                </w:p>
                <w:p w:rsidR="00D95A43" w:rsidRPr="00E87707" w:rsidRDefault="00D95A43" w:rsidP="00695D38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:rsidR="00D95A43" w:rsidRPr="00E87707" w:rsidRDefault="00D95A43" w:rsidP="00695D38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  <w:r>
                    <w:rPr>
                      <w:rFonts w:ascii="Arial Narrow" w:hAnsi="Arial Narrow" w:cs="Arial"/>
                      <w:lang w:val="hr-HR" w:eastAsia="ar-SA"/>
                    </w:rPr>
                    <w:t>P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rijavitelj </w:t>
                  </w:r>
                  <w:r>
                    <w:rPr>
                      <w:rFonts w:ascii="Arial Narrow" w:hAnsi="Arial Narrow" w:cs="Arial"/>
                      <w:lang w:val="hr-HR" w:eastAsia="ar-SA"/>
                    </w:rPr>
                    <w:t>programa/projekta/manifestacije</w:t>
                  </w:r>
                  <w:r w:rsidRPr="00E87707">
                    <w:rPr>
                      <w:rFonts w:ascii="Arial Narrow" w:hAnsi="Arial Narrow" w:cs="Arial"/>
                      <w:lang w:val="hr-HR" w:eastAsia="ar-SA"/>
                    </w:rPr>
                    <w:t xml:space="preserve"> čiji se osobni podaci prikupljaju, obrađuju i javno objavljuju, temeljem odredbi Opće uredbe o zaštiti osobnih podataka ima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:rsidR="00D95A43" w:rsidRDefault="00D95A43" w:rsidP="00695D38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  <w:p w:rsidR="00D95A43" w:rsidRPr="00BD6F8E" w:rsidRDefault="00D95A43" w:rsidP="00695D38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hAnsi="Arial Narrow" w:cs="Arial"/>
                      <w:lang w:val="hr-HR" w:eastAsia="ar-SA"/>
                    </w:rPr>
                  </w:pPr>
                </w:p>
              </w:tc>
            </w:tr>
          </w:tbl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 w:cs="Arial"/>
                <w:lang w:val="hr-HR" w:eastAsia="ar-SA"/>
              </w:rPr>
            </w:pPr>
          </w:p>
        </w:tc>
      </w:tr>
      <w:tr w:rsidR="00D95A43" w:rsidRPr="00EF0D87" w:rsidTr="00F3647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:rsidR="00D95A43" w:rsidRPr="001925CF" w:rsidRDefault="00D95A43" w:rsidP="001925CF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Ime i prezime voditelja/voditeljice programa/projekta/manifestacije </w:t>
            </w:r>
            <w:r w:rsidRPr="001925CF">
              <w:rPr>
                <w:rFonts w:ascii="Arial Narrow" w:eastAsia="SimSun" w:hAnsi="Arial Narrow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:rsidR="00D95A43" w:rsidRPr="001925CF" w:rsidRDefault="00D95A43" w:rsidP="001925CF">
      <w:pPr>
        <w:suppressAutoHyphens/>
        <w:spacing w:after="0" w:line="240" w:lineRule="auto"/>
        <w:jc w:val="center"/>
        <w:rPr>
          <w:rFonts w:ascii="Arial Narrow" w:hAnsi="Arial Narrow" w:cs="Arial"/>
          <w:b/>
          <w:lang w:val="hr-HR" w:eastAsia="ar-SA"/>
        </w:rPr>
      </w:pPr>
      <w:r w:rsidRPr="001925CF">
        <w:rPr>
          <w:rFonts w:ascii="Arial Narrow" w:hAnsi="Arial Narrow" w:cs="Arial"/>
          <w:b/>
          <w:lang w:val="hr-HR" w:eastAsia="ar-SA"/>
        </w:rPr>
        <w:t>MP</w:t>
      </w:r>
    </w:p>
    <w:p w:rsidR="00D95A43" w:rsidRPr="001925CF" w:rsidRDefault="00D95A43" w:rsidP="001925CF">
      <w:pPr>
        <w:suppressAutoHyphens/>
        <w:spacing w:after="0" w:line="240" w:lineRule="auto"/>
        <w:jc w:val="center"/>
        <w:rPr>
          <w:rFonts w:ascii="Arial Narrow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A0"/>
      </w:tblPr>
      <w:tblGrid>
        <w:gridCol w:w="3415"/>
        <w:gridCol w:w="3000"/>
        <w:gridCol w:w="3225"/>
      </w:tblGrid>
      <w:tr w:rsidR="00D95A43" w:rsidRPr="00EF0D87" w:rsidTr="00F36476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:rsidR="00D95A43" w:rsidRPr="001925CF" w:rsidRDefault="00D95A43" w:rsidP="001925CF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lang w:val="hr-HR" w:eastAsia="ar-SA"/>
              </w:rPr>
            </w:pPr>
          </w:p>
        </w:tc>
      </w:tr>
      <w:tr w:rsidR="00D95A43" w:rsidRPr="00EF0D87" w:rsidTr="00F36476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:rsidR="00D95A43" w:rsidRPr="001925CF" w:rsidRDefault="00D95A43" w:rsidP="001925CF">
      <w:pPr>
        <w:suppressAutoHyphens/>
        <w:spacing w:after="0" w:line="240" w:lineRule="auto"/>
        <w:rPr>
          <w:rFonts w:ascii="Arial Narrow" w:hAnsi="Arial Narrow"/>
          <w:sz w:val="24"/>
          <w:szCs w:val="24"/>
          <w:lang w:val="hr-HR" w:eastAsia="ar-SA"/>
        </w:rPr>
      </w:pPr>
    </w:p>
    <w:p w:rsidR="00D95A43" w:rsidRPr="001925CF" w:rsidRDefault="00D95A43" w:rsidP="001925CF">
      <w:pPr>
        <w:suppressAutoHyphens/>
        <w:spacing w:after="0" w:line="240" w:lineRule="auto"/>
        <w:rPr>
          <w:rFonts w:ascii="Arial Narrow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A0"/>
      </w:tblPr>
      <w:tblGrid>
        <w:gridCol w:w="360"/>
        <w:gridCol w:w="3220"/>
        <w:gridCol w:w="190"/>
        <w:gridCol w:w="900"/>
        <w:gridCol w:w="900"/>
      </w:tblGrid>
      <w:tr w:rsidR="00D95A43" w:rsidRPr="00EF0D87" w:rsidTr="00F36476">
        <w:tc>
          <w:tcPr>
            <w:tcW w:w="360" w:type="dxa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D95A43" w:rsidRPr="001925CF" w:rsidRDefault="00D95A43" w:rsidP="001925CF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</w:tcPr>
          <w:p w:rsidR="00D95A43" w:rsidRPr="001925CF" w:rsidRDefault="00D95A43" w:rsidP="00BE5286">
            <w:pPr>
              <w:suppressAutoHyphens/>
              <w:snapToGrid w:val="0"/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201</w:t>
            </w:r>
            <w:r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9</w:t>
            </w:r>
            <w:r w:rsidRPr="001925CF">
              <w:rPr>
                <w:rFonts w:ascii="Arial Narrow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:rsidR="00D95A43" w:rsidRPr="001925CF" w:rsidRDefault="00D95A43" w:rsidP="001925CF">
      <w:pPr>
        <w:suppressAutoHyphens/>
        <w:spacing w:after="0" w:line="240" w:lineRule="auto"/>
        <w:rPr>
          <w:rFonts w:ascii="Arial Narrow" w:hAnsi="Arial Narrow" w:cs="Arial"/>
          <w:lang w:val="hr-HR"/>
        </w:rPr>
      </w:pPr>
    </w:p>
    <w:p w:rsidR="00D95A43" w:rsidRDefault="00D95A43"/>
    <w:sectPr w:rsidR="00D95A43" w:rsidSect="002F290B">
      <w:pgSz w:w="11906" w:h="16838"/>
      <w:pgMar w:top="1418" w:right="1418" w:bottom="1134" w:left="1418" w:header="1134" w:footer="720" w:gutter="0"/>
      <w:cols w:space="720"/>
      <w:rtlGutter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25CF"/>
    <w:rsid w:val="001234F7"/>
    <w:rsid w:val="001925CF"/>
    <w:rsid w:val="002F290B"/>
    <w:rsid w:val="00403A2E"/>
    <w:rsid w:val="006734D1"/>
    <w:rsid w:val="00695D38"/>
    <w:rsid w:val="00752F4D"/>
    <w:rsid w:val="00B96F2E"/>
    <w:rsid w:val="00BD6F8E"/>
    <w:rsid w:val="00BE5286"/>
    <w:rsid w:val="00D95A43"/>
    <w:rsid w:val="00DF6024"/>
    <w:rsid w:val="00E87707"/>
    <w:rsid w:val="00EF0D87"/>
    <w:rsid w:val="00F36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A2E"/>
    <w:pPr>
      <w:spacing w:after="160" w:line="259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6</Pages>
  <Words>1643</Words>
  <Characters>9368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Zvonimir</cp:lastModifiedBy>
  <cp:revision>6</cp:revision>
  <dcterms:created xsi:type="dcterms:W3CDTF">2019-02-01T10:32:00Z</dcterms:created>
  <dcterms:modified xsi:type="dcterms:W3CDTF">2019-02-05T07:01:00Z</dcterms:modified>
</cp:coreProperties>
</file>