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02D2D" w14:textId="77777777" w:rsidR="00C6521E" w:rsidRPr="00795CED" w:rsidRDefault="00000000">
      <w:pPr>
        <w:pStyle w:val="Standard"/>
        <w:ind w:left="993"/>
        <w:jc w:val="both"/>
      </w:pPr>
      <w:r w:rsidRPr="00795CED">
        <w:rPr>
          <w:noProof/>
          <w:lang w:eastAsia="hr-HR"/>
        </w:rPr>
        <w:drawing>
          <wp:inline distT="0" distB="0" distL="0" distR="0" wp14:anchorId="7041D249" wp14:editId="282D22E5">
            <wp:extent cx="582116" cy="764639"/>
            <wp:effectExtent l="0" t="0" r="8434" b="0"/>
            <wp:docPr id="147835095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116" cy="7646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482098B" w14:textId="77777777" w:rsidR="00C6521E" w:rsidRPr="00795CED" w:rsidRDefault="00C6521E">
      <w:pPr>
        <w:pStyle w:val="Standard"/>
        <w:jc w:val="both"/>
        <w:rPr>
          <w:rFonts w:ascii="Arial" w:hAnsi="Arial" w:cs="Arial"/>
          <w:sz w:val="28"/>
          <w:szCs w:val="28"/>
        </w:rPr>
      </w:pPr>
    </w:p>
    <w:p w14:paraId="0BB4C615" w14:textId="77777777" w:rsidR="00C6521E" w:rsidRPr="00795CED" w:rsidRDefault="00000000">
      <w:pPr>
        <w:pStyle w:val="Standard"/>
        <w:ind w:left="15"/>
        <w:rPr>
          <w:rFonts w:ascii="Calibri" w:hAnsi="Calibri" w:cs="Calibri"/>
          <w:b/>
        </w:rPr>
      </w:pPr>
      <w:r w:rsidRPr="00795CED">
        <w:rPr>
          <w:rFonts w:ascii="Calibri" w:hAnsi="Calibri" w:cs="Calibri"/>
          <w:b/>
        </w:rPr>
        <w:t xml:space="preserve">          REPUBLIKA HRVATSKA   </w:t>
      </w:r>
    </w:p>
    <w:p w14:paraId="311FCA07" w14:textId="77777777" w:rsidR="00C6521E" w:rsidRPr="00795CED" w:rsidRDefault="00000000">
      <w:pPr>
        <w:pStyle w:val="Standard"/>
        <w:ind w:left="15"/>
        <w:rPr>
          <w:rFonts w:ascii="Calibri" w:hAnsi="Calibri" w:cs="Calibri"/>
          <w:b/>
        </w:rPr>
      </w:pPr>
      <w:r w:rsidRPr="00795CED">
        <w:rPr>
          <w:rFonts w:ascii="Calibri" w:hAnsi="Calibri" w:cs="Calibri"/>
          <w:b/>
        </w:rPr>
        <w:t xml:space="preserve"> BRODSKO-POSAVSKA ŽUPANIJA</w:t>
      </w:r>
    </w:p>
    <w:p w14:paraId="2B964370" w14:textId="77777777" w:rsidR="00C6521E" w:rsidRPr="00795CED" w:rsidRDefault="00000000">
      <w:pPr>
        <w:pStyle w:val="Standard"/>
        <w:ind w:left="15"/>
        <w:rPr>
          <w:rFonts w:ascii="Calibri" w:hAnsi="Calibri" w:cs="Calibri"/>
          <w:b/>
        </w:rPr>
      </w:pPr>
      <w:r w:rsidRPr="00795CED">
        <w:rPr>
          <w:rFonts w:ascii="Calibri" w:hAnsi="Calibri" w:cs="Calibri"/>
          <w:b/>
        </w:rPr>
        <w:t xml:space="preserve">                     ŽUPAN</w:t>
      </w:r>
    </w:p>
    <w:p w14:paraId="3EA5F1CF" w14:textId="77777777" w:rsidR="00C6521E" w:rsidRPr="00795CED" w:rsidRDefault="00C6521E">
      <w:pPr>
        <w:pStyle w:val="Standard"/>
        <w:ind w:left="15"/>
        <w:rPr>
          <w:rFonts w:ascii="Calibri" w:hAnsi="Calibri" w:cs="Calibri"/>
          <w:b/>
        </w:rPr>
      </w:pPr>
    </w:p>
    <w:p w14:paraId="7F3A6F08" w14:textId="77777777" w:rsidR="00C6521E" w:rsidRPr="00795CED" w:rsidRDefault="00000000">
      <w:pPr>
        <w:widowControl/>
        <w:suppressAutoHyphens w:val="0"/>
        <w:spacing w:line="276" w:lineRule="auto"/>
        <w:jc w:val="both"/>
        <w:textAlignment w:val="auto"/>
      </w:pP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K</w:t>
      </w:r>
      <w:r w:rsidRPr="00795CED">
        <w:rPr>
          <w:rFonts w:ascii="Arial" w:eastAsia="Times New Roman" w:hAnsi="Arial"/>
          <w:spacing w:val="2"/>
          <w:kern w:val="0"/>
          <w:sz w:val="22"/>
          <w:szCs w:val="22"/>
          <w:lang w:eastAsia="hr-HR" w:bidi="ar-SA"/>
        </w:rPr>
        <w:t>L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A</w:t>
      </w:r>
      <w:r w:rsidRPr="00795CED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S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A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:402-02/25-01/01</w:t>
      </w:r>
    </w:p>
    <w:p w14:paraId="7FC28821" w14:textId="77777777" w:rsidR="00C6521E" w:rsidRPr="00795CED" w:rsidRDefault="00000000">
      <w:pPr>
        <w:widowControl/>
        <w:suppressAutoHyphens w:val="0"/>
        <w:spacing w:line="276" w:lineRule="auto"/>
        <w:jc w:val="both"/>
        <w:textAlignment w:val="auto"/>
      </w:pP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URBR</w:t>
      </w:r>
      <w:r w:rsidRPr="00795CED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OJ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: 2178-04-01/03-25-2</w:t>
      </w:r>
    </w:p>
    <w:p w14:paraId="64ED4E80" w14:textId="77777777" w:rsidR="00C6521E" w:rsidRPr="00795CED" w:rsidRDefault="00000000">
      <w:pPr>
        <w:widowControl/>
        <w:suppressAutoHyphens w:val="0"/>
        <w:spacing w:line="276" w:lineRule="auto"/>
        <w:jc w:val="both"/>
        <w:textAlignment w:val="auto"/>
      </w:pP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Slavonski Brod, 05. lipnja 2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025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. </w:t>
      </w:r>
    </w:p>
    <w:p w14:paraId="7EE96FB8" w14:textId="77777777" w:rsidR="00C6521E" w:rsidRPr="00795CED" w:rsidRDefault="00C6521E">
      <w:pPr>
        <w:widowControl/>
        <w:suppressAutoHyphens w:val="0"/>
        <w:spacing w:line="276" w:lineRule="auto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</w:p>
    <w:p w14:paraId="5C6FE346" w14:textId="77777777" w:rsidR="00C6521E" w:rsidRPr="00795CED" w:rsidRDefault="00000000">
      <w:pPr>
        <w:widowControl/>
        <w:suppressAutoHyphens w:val="0"/>
        <w:spacing w:line="276" w:lineRule="auto"/>
        <w:jc w:val="both"/>
        <w:textAlignment w:val="auto"/>
      </w:pP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Na t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e</w:t>
      </w:r>
      <w:r w:rsidRPr="00795CED">
        <w:rPr>
          <w:rFonts w:ascii="Arial" w:eastAsia="Times New Roman" w:hAnsi="Arial"/>
          <w:spacing w:val="4"/>
          <w:kern w:val="0"/>
          <w:sz w:val="22"/>
          <w:szCs w:val="22"/>
          <w:lang w:eastAsia="hr-HR" w:bidi="ar-SA"/>
        </w:rPr>
        <w:t>m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el</w:t>
      </w:r>
      <w:r w:rsidRPr="00795CED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j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u </w:t>
      </w:r>
      <w:r w:rsidRPr="00795CED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č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lan</w:t>
      </w:r>
      <w:r w:rsidRPr="00795CED">
        <w:rPr>
          <w:rFonts w:ascii="Arial" w:eastAsia="Times New Roman" w:hAnsi="Arial"/>
          <w:spacing w:val="3"/>
          <w:kern w:val="0"/>
          <w:sz w:val="22"/>
          <w:szCs w:val="22"/>
          <w:lang w:eastAsia="hr-HR" w:bidi="ar-SA"/>
        </w:rPr>
        <w:t>k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a 48. Za</w:t>
      </w:r>
      <w:r w:rsidRPr="00795CED">
        <w:rPr>
          <w:rFonts w:ascii="Arial" w:eastAsia="Times New Roman" w:hAnsi="Arial"/>
          <w:spacing w:val="3"/>
          <w:kern w:val="0"/>
          <w:sz w:val="22"/>
          <w:szCs w:val="22"/>
          <w:lang w:eastAsia="hr-HR" w:bidi="ar-SA"/>
        </w:rPr>
        <w:t>k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on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a o 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lo</w:t>
      </w:r>
      <w:r w:rsidRPr="00795CED">
        <w:rPr>
          <w:rFonts w:ascii="Arial" w:eastAsia="Times New Roman" w:hAnsi="Arial"/>
          <w:spacing w:val="3"/>
          <w:kern w:val="0"/>
          <w:sz w:val="22"/>
          <w:szCs w:val="22"/>
          <w:lang w:eastAsia="hr-HR" w:bidi="ar-SA"/>
        </w:rPr>
        <w:t>k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alno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j i p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o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dru</w:t>
      </w:r>
      <w:r w:rsidRPr="00795CED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č</w:t>
      </w:r>
      <w:r w:rsidRPr="00795CED">
        <w:rPr>
          <w:rFonts w:ascii="Arial" w:eastAsia="Times New Roman" w:hAnsi="Arial"/>
          <w:spacing w:val="2"/>
          <w:kern w:val="0"/>
          <w:sz w:val="22"/>
          <w:szCs w:val="22"/>
          <w:lang w:eastAsia="hr-HR" w:bidi="ar-SA"/>
        </w:rPr>
        <w:t>n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oj </w:t>
      </w:r>
      <w:r w:rsidRPr="00795CED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(r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e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gi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o</w:t>
      </w:r>
      <w:r w:rsidRPr="00795CED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n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a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l</w:t>
      </w:r>
      <w:r w:rsidRPr="00795CED">
        <w:rPr>
          <w:rFonts w:ascii="Arial" w:eastAsia="Times New Roman" w:hAnsi="Arial"/>
          <w:spacing w:val="2"/>
          <w:kern w:val="0"/>
          <w:sz w:val="22"/>
          <w:szCs w:val="22"/>
          <w:lang w:eastAsia="hr-HR" w:bidi="ar-SA"/>
        </w:rPr>
        <w:t>n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o</w:t>
      </w:r>
      <w:r w:rsidRPr="00795CED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j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) </w:t>
      </w:r>
      <w:r w:rsidRPr="00795CED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s</w:t>
      </w:r>
      <w:r w:rsidRPr="00795CED">
        <w:rPr>
          <w:rFonts w:ascii="Arial" w:eastAsia="Times New Roman" w:hAnsi="Arial"/>
          <w:spacing w:val="-3"/>
          <w:kern w:val="0"/>
          <w:sz w:val="22"/>
          <w:szCs w:val="22"/>
          <w:lang w:eastAsia="hr-HR" w:bidi="ar-SA"/>
        </w:rPr>
        <w:t>a</w:t>
      </w:r>
      <w:r w:rsidRPr="00795CED">
        <w:rPr>
          <w:rFonts w:ascii="Arial" w:eastAsia="Times New Roman" w:hAnsi="Arial"/>
          <w:spacing w:val="4"/>
          <w:kern w:val="0"/>
          <w:sz w:val="22"/>
          <w:szCs w:val="22"/>
          <w:lang w:eastAsia="hr-HR" w:bidi="ar-SA"/>
        </w:rPr>
        <w:t>m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o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u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pra</w:t>
      </w:r>
      <w:r w:rsidRPr="00795CED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v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i </w:t>
      </w:r>
      <w:r w:rsidRPr="00795CED">
        <w:rPr>
          <w:rFonts w:ascii="Arial" w:eastAsia="Times New Roman" w:hAnsi="Arial"/>
          <w:spacing w:val="1"/>
          <w:w w:val="99"/>
          <w:kern w:val="0"/>
          <w:sz w:val="22"/>
          <w:szCs w:val="22"/>
          <w:lang w:eastAsia="hr-HR" w:bidi="ar-SA"/>
        </w:rPr>
        <w:t>(„</w:t>
      </w:r>
      <w:r w:rsidRPr="00795CED">
        <w:rPr>
          <w:rFonts w:ascii="Arial" w:eastAsia="Times New Roman" w:hAnsi="Arial"/>
          <w:w w:val="99"/>
          <w:kern w:val="0"/>
          <w:sz w:val="22"/>
          <w:szCs w:val="22"/>
          <w:lang w:eastAsia="hr-HR" w:bidi="ar-SA"/>
        </w:rPr>
        <w:t>Naro</w:t>
      </w:r>
      <w:r w:rsidRPr="00795CED">
        <w:rPr>
          <w:rFonts w:ascii="Arial" w:eastAsia="Times New Roman" w:hAnsi="Arial"/>
          <w:spacing w:val="-1"/>
          <w:w w:val="99"/>
          <w:kern w:val="0"/>
          <w:sz w:val="22"/>
          <w:szCs w:val="22"/>
          <w:lang w:eastAsia="hr-HR" w:bidi="ar-SA"/>
        </w:rPr>
        <w:t>d</w:t>
      </w:r>
      <w:r w:rsidRPr="00795CED">
        <w:rPr>
          <w:rFonts w:ascii="Arial" w:eastAsia="Times New Roman" w:hAnsi="Arial"/>
          <w:spacing w:val="2"/>
          <w:w w:val="99"/>
          <w:kern w:val="0"/>
          <w:sz w:val="22"/>
          <w:szCs w:val="22"/>
          <w:lang w:eastAsia="hr-HR" w:bidi="ar-SA"/>
        </w:rPr>
        <w:t>n</w:t>
      </w:r>
      <w:r w:rsidRPr="00795CED">
        <w:rPr>
          <w:rFonts w:ascii="Arial" w:eastAsia="Times New Roman" w:hAnsi="Arial"/>
          <w:w w:val="99"/>
          <w:kern w:val="0"/>
          <w:sz w:val="22"/>
          <w:szCs w:val="22"/>
          <w:lang w:eastAsia="hr-HR" w:bidi="ar-SA"/>
        </w:rPr>
        <w:t xml:space="preserve">e 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n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o</w:t>
      </w:r>
      <w:r w:rsidRPr="00795CED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v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i</w:t>
      </w:r>
      <w:r w:rsidRPr="00795CED">
        <w:rPr>
          <w:rFonts w:ascii="Arial" w:eastAsia="Times New Roman" w:hAnsi="Arial"/>
          <w:spacing w:val="2"/>
          <w:kern w:val="0"/>
          <w:sz w:val="22"/>
          <w:szCs w:val="22"/>
          <w:lang w:eastAsia="hr-HR" w:bidi="ar-SA"/>
        </w:rPr>
        <w:t>n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e</w:t>
      </w:r>
      <w:r w:rsidRPr="00795CED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”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, b</w:t>
      </w:r>
      <w:r w:rsidRPr="00795CED">
        <w:rPr>
          <w:rFonts w:ascii="Arial" w:eastAsia="Times New Roman" w:hAnsi="Arial"/>
          <w:spacing w:val="3"/>
          <w:kern w:val="0"/>
          <w:sz w:val="22"/>
          <w:szCs w:val="22"/>
          <w:lang w:eastAsia="hr-HR" w:bidi="ar-SA"/>
        </w:rPr>
        <w:t>r.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 33/01, 60/01, 129/05, 109/07, 125/08, 36/09, 150/11, 144/12, 1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9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/</w:t>
      </w:r>
      <w:r w:rsidRPr="00795CED">
        <w:rPr>
          <w:rFonts w:ascii="Arial" w:eastAsia="Times New Roman" w:hAnsi="Arial"/>
          <w:spacing w:val="2"/>
          <w:kern w:val="0"/>
          <w:sz w:val="22"/>
          <w:szCs w:val="22"/>
          <w:lang w:eastAsia="hr-HR" w:bidi="ar-SA"/>
        </w:rPr>
        <w:t>1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3 – pročišćeni tekst, 137/15, 123/17, 98/19 i 144/20), </w:t>
      </w:r>
      <w:r w:rsidRPr="00795CED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č</w:t>
      </w:r>
      <w:r w:rsidRPr="00795CED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l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a</w:t>
      </w:r>
      <w:r w:rsidRPr="00795CED">
        <w:rPr>
          <w:rFonts w:ascii="Arial" w:eastAsia="Times New Roman" w:hAnsi="Arial"/>
          <w:spacing w:val="-3"/>
          <w:kern w:val="0"/>
          <w:sz w:val="22"/>
          <w:szCs w:val="22"/>
          <w:lang w:eastAsia="hr-HR" w:bidi="ar-SA"/>
        </w:rPr>
        <w:t>n</w:t>
      </w:r>
      <w:r w:rsidRPr="00795CED">
        <w:rPr>
          <w:rFonts w:ascii="Arial" w:eastAsia="Times New Roman" w:hAnsi="Arial"/>
          <w:spacing w:val="3"/>
          <w:kern w:val="0"/>
          <w:sz w:val="22"/>
          <w:szCs w:val="22"/>
          <w:lang w:eastAsia="hr-HR" w:bidi="ar-SA"/>
        </w:rPr>
        <w:t>k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a 56. Statuta Brodsko-posavske županije („Službeni vjesnik Brodsko-posavske županije“, br. 10/09, 19/10, 2/13 i 15/13 – pročišćeni tekst, 4/18, 5/20 i 7/21), članka 15. Programa dodjele potpora male vrijednosti poduzetnicima Brodsko-posavske županije u 2025. godini, a sukladno Projektu dodjele potpore male vrijednosti za pokretanje, razvoj i unaprjeđenje poslovanja poduzetnika Brodsko-posavske županije u 2025. godini, („Službeni vjesnik Brodsko-posavske županije“, br. 41/24) župan Brodsko-posavske županije donosi</w:t>
      </w:r>
    </w:p>
    <w:p w14:paraId="4B6ED0F7" w14:textId="77777777" w:rsidR="00C6521E" w:rsidRPr="00795CED" w:rsidRDefault="00C6521E">
      <w:pPr>
        <w:widowControl/>
        <w:suppressAutoHyphens w:val="0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</w:p>
    <w:p w14:paraId="75537A14" w14:textId="77777777" w:rsidR="00C6521E" w:rsidRPr="00795CED" w:rsidRDefault="00000000">
      <w:pPr>
        <w:widowControl/>
        <w:suppressAutoHyphens w:val="0"/>
        <w:spacing w:line="276" w:lineRule="auto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  <w:r w:rsidRPr="00795CED"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>ODLUKU</w:t>
      </w:r>
    </w:p>
    <w:p w14:paraId="1E7F561E" w14:textId="77777777" w:rsidR="00C6521E" w:rsidRPr="00795CED" w:rsidRDefault="00C6521E">
      <w:pPr>
        <w:widowControl/>
        <w:suppressAutoHyphens w:val="0"/>
        <w:spacing w:line="276" w:lineRule="auto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</w:p>
    <w:p w14:paraId="16177253" w14:textId="77777777" w:rsidR="00C6521E" w:rsidRPr="00795CED" w:rsidRDefault="00000000">
      <w:pPr>
        <w:widowControl/>
        <w:suppressAutoHyphens w:val="0"/>
        <w:spacing w:line="276" w:lineRule="auto"/>
        <w:jc w:val="center"/>
        <w:textAlignment w:val="auto"/>
      </w:pPr>
      <w:r w:rsidRPr="00795CED"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 xml:space="preserve">o raspisivanju Javnog poziva za dodjelu potpora temeljem </w:t>
      </w:r>
      <w:r w:rsidRPr="00795CED"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 xml:space="preserve">Programa  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 </w:t>
      </w:r>
      <w:r w:rsidRPr="00795CED"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 xml:space="preserve">dodjele potpora male vrijednosti poduzetnicima Brodsko-posavske županije u 2025. godini - Projekt dodjele potpore male vrijednosti za pokretanje, razvoj i unaprjeđenje poslovanja </w:t>
      </w:r>
    </w:p>
    <w:p w14:paraId="1C89A130" w14:textId="77777777" w:rsidR="00C6521E" w:rsidRPr="00795CED" w:rsidRDefault="00000000">
      <w:pPr>
        <w:widowControl/>
        <w:suppressAutoHyphens w:val="0"/>
        <w:spacing w:line="276" w:lineRule="auto"/>
        <w:jc w:val="center"/>
        <w:textAlignment w:val="auto"/>
      </w:pPr>
      <w:r w:rsidRPr="00795CED"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>poduzetnika Brodsko-posavske županije u 2025. godini</w:t>
      </w:r>
    </w:p>
    <w:p w14:paraId="66F96967" w14:textId="77777777" w:rsidR="00C6521E" w:rsidRPr="00795CED" w:rsidRDefault="00C6521E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094D92C0" w14:textId="77777777" w:rsidR="00C6521E" w:rsidRPr="00795CED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 w:rsidRPr="00795CED"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>Članak 1.</w:t>
      </w:r>
    </w:p>
    <w:p w14:paraId="00038CAC" w14:textId="77777777" w:rsidR="00C6521E" w:rsidRPr="00795CED" w:rsidRDefault="00C6521E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23384973" w14:textId="77777777" w:rsidR="00C6521E" w:rsidRPr="00795CED" w:rsidRDefault="00000000">
      <w:pPr>
        <w:widowControl/>
        <w:suppressAutoHyphens w:val="0"/>
        <w:spacing w:line="276" w:lineRule="auto"/>
        <w:jc w:val="both"/>
        <w:textAlignment w:val="auto"/>
      </w:pPr>
      <w:r w:rsidRPr="00795CED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Raspisuje se Javni poziv za dodjelu potpora temeljem 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Programa dodjele potpora male vrijednosti poduzetnicima Brodsko-posavske županije u 2025. godini - Projekt dodjele potpore male vrijednosti za pokretanje, razvoj i unaprjeđenje poslovanja poduzetnika Brodsko-posavske županije u 2025. godini (u daljnjem tekstu: javni poziv). Tekst javnog poziva je sastavni dio ove Odluke.</w:t>
      </w:r>
    </w:p>
    <w:p w14:paraId="416685A3" w14:textId="77777777" w:rsidR="00C6521E" w:rsidRPr="00795CED" w:rsidRDefault="00000000">
      <w:pPr>
        <w:widowControl/>
        <w:suppressAutoHyphens w:val="0"/>
        <w:jc w:val="both"/>
        <w:textAlignment w:val="auto"/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</w:pPr>
      <w:r w:rsidRPr="00795CED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 </w:t>
      </w:r>
    </w:p>
    <w:p w14:paraId="1521A31C" w14:textId="77777777" w:rsidR="00C6521E" w:rsidRPr="00795CED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 w:rsidRPr="00795CED"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>Članak 2.</w:t>
      </w:r>
    </w:p>
    <w:p w14:paraId="467B1FB8" w14:textId="77777777" w:rsidR="00C6521E" w:rsidRPr="00795CED" w:rsidRDefault="00C6521E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7C7CB8AC" w14:textId="77777777" w:rsidR="00C6521E" w:rsidRPr="00795CED" w:rsidRDefault="00000000">
      <w:pPr>
        <w:widowControl/>
        <w:suppressAutoHyphens w:val="0"/>
        <w:spacing w:line="276" w:lineRule="auto"/>
        <w:jc w:val="both"/>
        <w:textAlignment w:val="auto"/>
      </w:pPr>
      <w:r w:rsidRPr="00795CED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Ciljane skupine korisnika po 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Projektu dodjele potpora male vrijednosti za pokretanje, razvoj i unaprjeđenje poslovanja poduzetnika Brodsko-posavske županije u 2025. godini (u daljnjem tekstu: Projekt) su</w:t>
      </w:r>
      <w:r w:rsidRPr="00795CED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: mikro, mali i srednji subjekti malog gospodarstva (obrti i trgovačka društva) definirani 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Zakonom o poticanju razvoja malog gospodarstva („Narodne novine“, broj 29/02, 63/07, 53/12, 56/13 i 121/16)</w:t>
      </w:r>
      <w:r w:rsidRPr="00795CED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>.</w:t>
      </w:r>
    </w:p>
    <w:p w14:paraId="57C58EBA" w14:textId="77777777" w:rsidR="00C6521E" w:rsidRPr="00795CED" w:rsidRDefault="00C6521E">
      <w:pPr>
        <w:widowControl/>
        <w:suppressAutoHyphens w:val="0"/>
        <w:jc w:val="both"/>
        <w:textAlignment w:val="auto"/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</w:pPr>
    </w:p>
    <w:p w14:paraId="5101534E" w14:textId="77777777" w:rsidR="00C6521E" w:rsidRPr="00795CED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 w:rsidRPr="00795CED"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>Članak 3.</w:t>
      </w:r>
    </w:p>
    <w:p w14:paraId="3AE5BA18" w14:textId="77777777" w:rsidR="00C6521E" w:rsidRPr="00795CED" w:rsidRDefault="00C6521E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1A20EDA2" w14:textId="77777777" w:rsidR="00C6521E" w:rsidRPr="00795CED" w:rsidRDefault="00000000">
      <w:pPr>
        <w:widowControl/>
        <w:suppressAutoHyphens w:val="0"/>
        <w:spacing w:line="276" w:lineRule="auto"/>
        <w:jc w:val="both"/>
        <w:textAlignment w:val="auto"/>
      </w:pPr>
      <w:r w:rsidRPr="00795CED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>Javni poziv će se objaviti na službenim mrežnim stranicama Brodsko-posavske županije (</w:t>
      </w:r>
      <w:hyperlink r:id="rId8" w:history="1">
        <w:r w:rsidRPr="00795CED">
          <w:rPr>
            <w:rFonts w:ascii="Arial" w:eastAsia="Times New Roman" w:hAnsi="Arial"/>
            <w:bCs/>
            <w:color w:val="0563C1"/>
            <w:kern w:val="0"/>
            <w:sz w:val="22"/>
            <w:szCs w:val="22"/>
            <w:u w:val="single"/>
            <w:lang w:eastAsia="hr-HR" w:bidi="ar-SA"/>
          </w:rPr>
          <w:t>www.bpz.hr</w:t>
        </w:r>
      </w:hyperlink>
      <w:r w:rsidRPr="00795CED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>) dana 09. lipnja 2025. godine.</w:t>
      </w:r>
    </w:p>
    <w:p w14:paraId="7C491B31" w14:textId="77777777" w:rsidR="00C6521E" w:rsidRPr="00795CED" w:rsidRDefault="00C6521E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1BA5219C" w14:textId="77777777" w:rsidR="00C6521E" w:rsidRPr="00795CED" w:rsidRDefault="00C6521E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29072C6C" w14:textId="77777777" w:rsidR="00C6521E" w:rsidRPr="00795CED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 w:rsidRPr="00795CED"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lastRenderedPageBreak/>
        <w:t>Članak 4.</w:t>
      </w:r>
    </w:p>
    <w:p w14:paraId="13400168" w14:textId="77777777" w:rsidR="00C6521E" w:rsidRPr="00795CED" w:rsidRDefault="00C6521E">
      <w:pPr>
        <w:widowControl/>
        <w:suppressAutoHyphens w:val="0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</w:p>
    <w:p w14:paraId="1982A1EA" w14:textId="77777777" w:rsidR="00C6521E" w:rsidRPr="00795CED" w:rsidRDefault="00000000">
      <w:pPr>
        <w:widowControl/>
        <w:suppressAutoHyphens w:val="0"/>
        <w:spacing w:line="276" w:lineRule="auto"/>
        <w:jc w:val="both"/>
        <w:textAlignment w:val="auto"/>
      </w:pPr>
      <w:r w:rsidRPr="00795CED">
        <w:rPr>
          <w:rFonts w:ascii="Arial" w:eastAsia="Calibri" w:hAnsi="Arial"/>
          <w:bCs/>
          <w:kern w:val="0"/>
          <w:sz w:val="22"/>
          <w:szCs w:val="22"/>
          <w:lang w:eastAsia="en-US" w:bidi="ar-SA"/>
        </w:rPr>
        <w:t xml:space="preserve">Predmet javnog poziva je dodjela potpora male vrijednosti </w:t>
      </w: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>za pokretanje, razvoj i unaprjeđenje poslovanja poduzetnika Brodsko-posavske županije u 2025. godini, a iste se dodjeljuju za ulaganja u pokretanje, razvoj i unaprjeđenje poslovanja s ciljem podizanja razine kvalitete, produktivnosti ili konkurentnosti gospodarstva, održavanja ili povećanja razine zapošljavanja odnosno s ciljem ostvarenja strateških ciljeva utvrđenih Planom razvoja Brodsko-posavske županije za razdoblje 2021. – 2027. godine („Službeni vjesnik Brodsko-posavske županije“ br. 44/21), a za sljedeće namjene:</w:t>
      </w:r>
    </w:p>
    <w:p w14:paraId="438A4B26" w14:textId="77777777" w:rsidR="00C6521E" w:rsidRPr="00795CED" w:rsidRDefault="00000000">
      <w:pPr>
        <w:widowControl/>
        <w:numPr>
          <w:ilvl w:val="0"/>
          <w:numId w:val="5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>ulaganja u razvoj proizvoda i usluga i modernizaciju procesa;</w:t>
      </w:r>
    </w:p>
    <w:p w14:paraId="2B71D30A" w14:textId="77777777" w:rsidR="00C6521E" w:rsidRPr="00795CED" w:rsidRDefault="00000000">
      <w:pPr>
        <w:widowControl/>
        <w:numPr>
          <w:ilvl w:val="0"/>
          <w:numId w:val="5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>unutrašnje uređenje poslovnog prostora;</w:t>
      </w:r>
    </w:p>
    <w:p w14:paraId="48B9DF21" w14:textId="77777777" w:rsidR="00C6521E" w:rsidRPr="00795CED" w:rsidRDefault="00000000">
      <w:pPr>
        <w:widowControl/>
        <w:numPr>
          <w:ilvl w:val="0"/>
          <w:numId w:val="5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>uvođenje sustava upravljanja kvalitetom, normi i znakova kvalitete, pregled i ispitivanje radne opreme, instalacija i uvjeta u radnom okolišu;</w:t>
      </w:r>
    </w:p>
    <w:p w14:paraId="1DB1CD2E" w14:textId="77777777" w:rsidR="00C6521E" w:rsidRPr="00795CED" w:rsidRDefault="00000000">
      <w:pPr>
        <w:widowControl/>
        <w:numPr>
          <w:ilvl w:val="0"/>
          <w:numId w:val="5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>digitalizaciju poslovanja.</w:t>
      </w:r>
    </w:p>
    <w:p w14:paraId="49192F88" w14:textId="77777777" w:rsidR="00C6521E" w:rsidRPr="00795CED" w:rsidRDefault="00C6521E">
      <w:pPr>
        <w:widowControl/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</w:p>
    <w:p w14:paraId="66415BBB" w14:textId="77777777" w:rsidR="00C6521E" w:rsidRPr="00795CED" w:rsidRDefault="00000000">
      <w:pPr>
        <w:widowControl/>
        <w:suppressAutoHyphens w:val="0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>Prihvatljivi troškovi Projekta su:</w:t>
      </w:r>
    </w:p>
    <w:p w14:paraId="74690147" w14:textId="77777777" w:rsidR="00C6521E" w:rsidRPr="00795CED" w:rsidRDefault="00000000">
      <w:pPr>
        <w:widowControl/>
        <w:numPr>
          <w:ilvl w:val="0"/>
          <w:numId w:val="6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>kupnja alata, strojeva, radnih strojeva i opreme za obavljanje osnovne/pretežite djelatnosti;</w:t>
      </w:r>
    </w:p>
    <w:p w14:paraId="7B62F3A8" w14:textId="77777777" w:rsidR="00C6521E" w:rsidRPr="00795CED" w:rsidRDefault="00000000">
      <w:pPr>
        <w:widowControl/>
        <w:numPr>
          <w:ilvl w:val="0"/>
          <w:numId w:val="6"/>
        </w:numPr>
        <w:suppressAutoHyphens w:val="0"/>
        <w:spacing w:after="200"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>kupnja dijelova postrojenja i opreme kojom se proširuju kapaciteti i/ili zaokružuje proizvodna linija za obavljanje osnovne/pretežite djelatnosti;</w:t>
      </w:r>
    </w:p>
    <w:p w14:paraId="1E2A5F68" w14:textId="77777777" w:rsidR="00C6521E" w:rsidRPr="00795CED" w:rsidRDefault="00000000">
      <w:pPr>
        <w:widowControl/>
        <w:numPr>
          <w:ilvl w:val="0"/>
          <w:numId w:val="6"/>
        </w:numPr>
        <w:suppressAutoHyphens w:val="0"/>
        <w:spacing w:after="160"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>kupnja mjernih i kontrolnih uređaja i instrumenata te nužne informatičke opreme i licenciranih računalnih programa namijenjenih isključivo za obavljanje osnovne/pretežite djelatnosti;</w:t>
      </w:r>
    </w:p>
    <w:p w14:paraId="5A9AD77F" w14:textId="77777777" w:rsidR="00C6521E" w:rsidRPr="00795CED" w:rsidRDefault="00000000">
      <w:pPr>
        <w:widowControl/>
        <w:numPr>
          <w:ilvl w:val="0"/>
          <w:numId w:val="6"/>
        </w:numPr>
        <w:suppressAutoHyphens w:val="0"/>
        <w:spacing w:after="160"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 xml:space="preserve">troškovi usluga koje su neophodne za korištenje kupljenih strojeva, opreme, alata, dijelova postrojenja, mjernih i kontrolnih uređaja te nužne informatičke opreme i licenciranih računalnih programa (npr. instalacija, montiranje, sklapanje); </w:t>
      </w:r>
    </w:p>
    <w:p w14:paraId="0149FE41" w14:textId="77777777" w:rsidR="00C6521E" w:rsidRPr="00795CED" w:rsidRDefault="00000000">
      <w:pPr>
        <w:widowControl/>
        <w:numPr>
          <w:ilvl w:val="0"/>
          <w:numId w:val="6"/>
        </w:numPr>
        <w:suppressAutoHyphens w:val="0"/>
        <w:spacing w:after="200"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>troškovi unutrašnjeg uređenje poslovnog prostora (unutrašnji građevinski radovi, instalacijski i radovi unutrašnjeg uređenja, a kao opravdani trošak unutrašnjeg uređenja poslovnog prostora priznaju se troškovi materijala za izvođenje radova i troškovi radova) za obavljanje osnovne/pretežite djelatnosti;</w:t>
      </w:r>
    </w:p>
    <w:p w14:paraId="0EABB24C" w14:textId="77777777" w:rsidR="00C6521E" w:rsidRPr="00795CED" w:rsidRDefault="00000000">
      <w:pPr>
        <w:widowControl/>
        <w:numPr>
          <w:ilvl w:val="0"/>
          <w:numId w:val="6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 xml:space="preserve">troškovi uvođenja, implementacije, audita (provjere) i održavanja sustava upravljanja kvalitetom, troškovi certifikacije proizvoda, odnosno ocjenjivanja sukladnosti proizvoda s određenom normom ili specifikacijom (u skladu s direktivama EU i drugih zemalja i odgovarajućim normama na koje se pozivaju direktive), troškovi stjecanja prava uporabe znaka Hrvatska kvaliteta, Izvorno hrvatsko te Znaka tradicijskog odnosno umjetničkog obrta te troškovi pregleda i ispitivanja radne opreme (strojeva i uređaja), instalacija, uvjeta u radnom okolišu, ispitivanja učinkovitosti ventilacije, pregleda i ispitivanja stabilnih sustava za dojavu i gašenje požara, određivanje razine zaštite od djelovanja munje na građevini, vizualni pregled sustava zaštite od djelovanja munje na građevinama, ispitivanje i mjerenje sustava zaštite od munje na građevini (troškovi su prihvatljivi samo ukoliko su naprijed navedene aktivnosti provedene od strane ovlaštenog tijela); </w:t>
      </w:r>
    </w:p>
    <w:p w14:paraId="6BE3C74E" w14:textId="77777777" w:rsidR="00C6521E" w:rsidRPr="00795CED" w:rsidRDefault="00000000">
      <w:pPr>
        <w:pStyle w:val="Odlomakpopisa"/>
        <w:widowControl/>
        <w:numPr>
          <w:ilvl w:val="0"/>
          <w:numId w:val="7"/>
        </w:numPr>
        <w:suppressAutoHyphens w:val="0"/>
        <w:spacing w:line="276" w:lineRule="auto"/>
        <w:jc w:val="both"/>
        <w:textAlignment w:val="auto"/>
      </w:pP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 xml:space="preserve">troškove digitalizacije poslovanja koji imaju za cilj potaknuti digitalnu transformacije poslovanja MSP-a koji obuhvaćaju: </w:t>
      </w:r>
    </w:p>
    <w:p w14:paraId="1C61DB6F" w14:textId="77777777" w:rsidR="00C6521E" w:rsidRPr="00795CED" w:rsidRDefault="00000000">
      <w:pPr>
        <w:pStyle w:val="Odlomakpopisa"/>
        <w:widowControl/>
        <w:numPr>
          <w:ilvl w:val="1"/>
          <w:numId w:val="7"/>
        </w:numPr>
        <w:suppressAutoHyphens w:val="0"/>
        <w:spacing w:after="160" w:line="276" w:lineRule="auto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troškove ulaganja u kibernetičku sigurnost (uključuju nabavku alata i opreme koji podižu razinu kibernetičke sigurnosti, savjetovanja vezana uz kibernetičku sigurnost, edukacija zaposlenika na polju kibernetičke sigurnosti);</w:t>
      </w:r>
    </w:p>
    <w:p w14:paraId="712BF655" w14:textId="77777777" w:rsidR="00C6521E" w:rsidRPr="00795CED" w:rsidRDefault="00000000">
      <w:pPr>
        <w:pStyle w:val="Odlomakpopisa"/>
        <w:widowControl/>
        <w:numPr>
          <w:ilvl w:val="1"/>
          <w:numId w:val="7"/>
        </w:numPr>
        <w:suppressAutoHyphens w:val="0"/>
        <w:spacing w:line="276" w:lineRule="auto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lastRenderedPageBreak/>
        <w:t>troškove ulaganja u digitalni marketing za promociju proizvoda ili usluga putem digitalnih kanala, a isti obuhvaćaju iskorištavanje interneta, društvenih medija, tražilica, e-pošte, mobilnih aplikacija i dr. digitalnih platformi (uključuju npr. izradu internetskih stranica poduzeća, izradu web i mobilnih aplikacija, izradu web stranice za e-trgovinu, upravljanje društvenim mrežama (uključuje odabir minimalno 1 društvene mreže sukladno potencijalnim klijentima i ponudi poduzeća, izradu strategije poslovanja na društvenim mrežama, kreiranje relevantnog sadržaja ovisno o odabiru društvene mreže, praćenje reakcija na objavljene sadržaje (statistike) te edukaciju zaposlenika);</w:t>
      </w:r>
    </w:p>
    <w:p w14:paraId="3E95FFE2" w14:textId="77777777" w:rsidR="00C6521E" w:rsidRPr="00795CED" w:rsidRDefault="00000000">
      <w:pPr>
        <w:widowControl/>
        <w:numPr>
          <w:ilvl w:val="1"/>
          <w:numId w:val="8"/>
        </w:numPr>
        <w:suppressAutoHyphens w:val="0"/>
        <w:spacing w:line="276" w:lineRule="auto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troškove primjene digitalnih proizvoda i usluga (uključuju ulaganja u opremu i software, licence za nabavu ili nadogradnju </w:t>
      </w:r>
      <w:proofErr w:type="spellStart"/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softwara</w:t>
      </w:r>
      <w:proofErr w:type="spellEnd"/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 (trajne ili najam) koji će doprinijeti digitalizaciji procesa poslovanja MSP-a);</w:t>
      </w:r>
    </w:p>
    <w:p w14:paraId="1B865540" w14:textId="77777777" w:rsidR="00C6521E" w:rsidRPr="00795CED" w:rsidRDefault="00000000">
      <w:pPr>
        <w:widowControl/>
        <w:numPr>
          <w:ilvl w:val="1"/>
          <w:numId w:val="8"/>
        </w:numPr>
        <w:suppressAutoHyphens w:val="0"/>
        <w:spacing w:line="276" w:lineRule="auto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troškove poboljšanja digitalnih vještina (uključuju specijalizirane programe neformalnoga učenja usmjerene na razvoj digitalnih vještina koji će osposobiti zaposlenike prijavitelja za provođenje digitalizacije, odnosno za korištenje alata digitalnog marketinga i komunikacija, za analizu podataka i upravljanja podacima, razvoj aplikacija, dizajn software, digitalni dizajn te za poslovanje u oblaku);</w:t>
      </w:r>
    </w:p>
    <w:p w14:paraId="0B812B0E" w14:textId="77777777" w:rsidR="00C6521E" w:rsidRPr="00795CED" w:rsidRDefault="00000000">
      <w:pPr>
        <w:widowControl/>
        <w:numPr>
          <w:ilvl w:val="1"/>
          <w:numId w:val="8"/>
        </w:numPr>
        <w:suppressAutoHyphens w:val="0"/>
        <w:spacing w:line="276" w:lineRule="auto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troškove izrade Strategije digitalne transformacije te inovacije (uključuju savjetovanja i izradu elaborata i projekata za digitalnu transformaciju poslovanja MSP-a, usluge vezane uz istraživanje i razvoj te izradu prototipa).</w:t>
      </w:r>
    </w:p>
    <w:p w14:paraId="755D7167" w14:textId="77777777" w:rsidR="00C6521E" w:rsidRPr="00795CED" w:rsidRDefault="00C6521E">
      <w:pPr>
        <w:widowControl/>
        <w:suppressAutoHyphens w:val="0"/>
        <w:spacing w:line="276" w:lineRule="auto"/>
        <w:ind w:left="1080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</w:p>
    <w:p w14:paraId="1CD47AE6" w14:textId="77777777" w:rsidR="00C6521E" w:rsidRPr="00795CED" w:rsidRDefault="00000000">
      <w:pPr>
        <w:widowControl/>
        <w:suppressAutoHyphens w:val="0"/>
        <w:spacing w:after="160" w:line="276" w:lineRule="auto"/>
        <w:jc w:val="both"/>
        <w:textAlignment w:val="auto"/>
      </w:pP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 xml:space="preserve">Minimalni iznos ukupno prihvatljivih troškova Projekta za prijavitelja čija je osnovna/pretežita djelatnost i izvršeno ulaganje u prerađivačku industriju je 2.000,00 eura, a za prijavitelja čija je osnovna/pretežita djelatnost i izvršeno ulaganje u ostale djelatnosti osim za djelatnosti koje su sukladno članku 7. isključene Programom 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dodjele potpora male vrijednosti poduzetnicima Brodsko-posavske županije u 2025. godini</w:t>
      </w: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 xml:space="preserve"> je 1.000,00 eura.</w:t>
      </w:r>
    </w:p>
    <w:p w14:paraId="1E7B9469" w14:textId="77777777" w:rsidR="00C6521E" w:rsidRPr="00795CED" w:rsidRDefault="00000000">
      <w:pPr>
        <w:widowControl/>
        <w:suppressAutoHyphens w:val="0"/>
        <w:spacing w:after="160" w:line="276" w:lineRule="auto"/>
        <w:jc w:val="both"/>
        <w:textAlignment w:val="auto"/>
      </w:pP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 xml:space="preserve">Intenzitet potpore označava udio sredstava s kojim davatelj potpore sudjeluje u financiranju predloženog Projekta i može dosegnuti do maksimalno 50% prihvatljivih troškova s tim da najviši iznos pojedinačne potpore može iznositi 7.000,00 eura za korisnike potpore čija je osnovna/pretežita djelatnost i izvršeno ulaganje u prerađivačku industriju, odnosno do maksimalno 50% prihvatljivih troškova s tim da najviši iznos pojedinačne potpore može iznositi 3.500,00 eura za korisnike potpore čija je osnovna/pretežita djelatnost i izvršeno ulaganje u ostale djelatnosti osim za djelatnosti koje su sukladno članku 7. isključene Programom 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dodjele potpora male vrijednosti poduzetnicima Brodsko-posavske županije u 2025. godini</w:t>
      </w: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>.</w:t>
      </w:r>
    </w:p>
    <w:p w14:paraId="05F9453B" w14:textId="77777777" w:rsidR="00C6521E" w:rsidRPr="00795CED" w:rsidRDefault="00000000">
      <w:pPr>
        <w:widowControl/>
        <w:suppressAutoHyphens w:val="0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>Jednom poduzetniku može se dodijeliti u jednoj kalendarskoj godini samo jedna potpora u okviru ovog Projekta.</w:t>
      </w:r>
    </w:p>
    <w:p w14:paraId="46E1AE0B" w14:textId="77777777" w:rsidR="00C6521E" w:rsidRPr="00795CED" w:rsidRDefault="00C6521E">
      <w:pPr>
        <w:widowControl/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</w:p>
    <w:p w14:paraId="5ADEAC05" w14:textId="77777777" w:rsidR="00C6521E" w:rsidRPr="00795CED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 w:rsidRPr="00795CED"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>Članak 5.</w:t>
      </w:r>
    </w:p>
    <w:p w14:paraId="2B7A155B" w14:textId="77777777" w:rsidR="00C6521E" w:rsidRPr="00795CED" w:rsidRDefault="00C6521E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05922039" w14:textId="77777777" w:rsidR="00C6521E" w:rsidRPr="00795CED" w:rsidRDefault="00000000">
      <w:pPr>
        <w:widowControl/>
        <w:suppressAutoHyphens w:val="0"/>
        <w:spacing w:line="276" w:lineRule="auto"/>
        <w:jc w:val="both"/>
        <w:textAlignment w:val="auto"/>
      </w:pPr>
      <w:r w:rsidRPr="00795CED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Sredstva za provođenje ove Odluke planirana su u Proračunu Brodsko-posavske županije za 2025. godinu, Razdjelu  011 Upravnog odjela za gospodarstvo i poljoprivredu, 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Program: Promidžba i razvoj gospodarstva, Aktivnost A300008 Potpore i subvencije poduzetništvu, Pozicija R0108-5 Subvencije poduzetnicima i obrtnicima </w:t>
      </w:r>
      <w:r w:rsidRPr="00795CED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>u ukupnom iznosu od 500.000,00 eura</w:t>
      </w:r>
      <w:r w:rsidRPr="00795CED">
        <w:rPr>
          <w:rFonts w:ascii="Arial" w:eastAsia="Times New Roman" w:hAnsi="Arial"/>
          <w:kern w:val="0"/>
          <w:sz w:val="22"/>
          <w:szCs w:val="22"/>
          <w:lang w:eastAsia="hr-HR" w:bidi="ar-SA"/>
        </w:rPr>
        <w:t>.</w:t>
      </w:r>
    </w:p>
    <w:p w14:paraId="51EAEE37" w14:textId="77777777" w:rsidR="00C6521E" w:rsidRPr="00795CED" w:rsidRDefault="00C6521E">
      <w:pPr>
        <w:widowControl/>
        <w:suppressAutoHyphens w:val="0"/>
        <w:jc w:val="both"/>
        <w:textAlignment w:val="auto"/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</w:pPr>
    </w:p>
    <w:p w14:paraId="3CC1A712" w14:textId="77777777" w:rsidR="00C6521E" w:rsidRPr="00795CED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 w:rsidRPr="00795CED"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>Članak 6.</w:t>
      </w:r>
    </w:p>
    <w:p w14:paraId="6C333760" w14:textId="77777777" w:rsidR="00C6521E" w:rsidRPr="00795CED" w:rsidRDefault="00C6521E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03E055EA" w14:textId="77777777" w:rsidR="00C6521E" w:rsidRPr="00795CED" w:rsidRDefault="00000000">
      <w:pPr>
        <w:widowControl/>
        <w:suppressAutoHyphens w:val="0"/>
        <w:spacing w:line="276" w:lineRule="auto"/>
        <w:jc w:val="both"/>
        <w:textAlignment w:val="auto"/>
      </w:pPr>
      <w:r w:rsidRPr="00795CED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>Ova Odluka objavit će se u „Službenom vjesniku Brodsko-posavske županije“ i na službenim mrežnim stranicama Brodsko-posavske županije (</w:t>
      </w:r>
      <w:hyperlink r:id="rId9" w:history="1">
        <w:r w:rsidRPr="00795CED">
          <w:rPr>
            <w:rFonts w:ascii="Arial" w:eastAsia="Times New Roman" w:hAnsi="Arial"/>
            <w:bCs/>
            <w:color w:val="0563C1"/>
            <w:kern w:val="0"/>
            <w:sz w:val="22"/>
            <w:szCs w:val="22"/>
            <w:u w:val="single"/>
            <w:lang w:eastAsia="hr-HR" w:bidi="ar-SA"/>
          </w:rPr>
          <w:t>www.bpz.hr</w:t>
        </w:r>
      </w:hyperlink>
      <w:r w:rsidRPr="00795CED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). </w:t>
      </w:r>
    </w:p>
    <w:p w14:paraId="504CA52F" w14:textId="77777777" w:rsidR="00C6521E" w:rsidRPr="00795CED" w:rsidRDefault="00C6521E">
      <w:pPr>
        <w:widowControl/>
        <w:suppressAutoHyphens w:val="0"/>
        <w:spacing w:line="276" w:lineRule="auto"/>
        <w:ind w:left="708" w:firstLine="708"/>
        <w:jc w:val="both"/>
        <w:textAlignment w:val="auto"/>
        <w:rPr>
          <w:rFonts w:ascii="Arial" w:eastAsia="Times New Roman" w:hAnsi="Arial"/>
          <w:w w:val="99"/>
          <w:kern w:val="0"/>
          <w:sz w:val="22"/>
          <w:szCs w:val="22"/>
          <w:lang w:eastAsia="hr-HR" w:bidi="ar-SA"/>
        </w:rPr>
      </w:pPr>
    </w:p>
    <w:p w14:paraId="2769D83D" w14:textId="77777777" w:rsidR="00C6521E" w:rsidRPr="00795CED" w:rsidRDefault="00C6521E">
      <w:pPr>
        <w:widowControl/>
        <w:suppressAutoHyphens w:val="0"/>
        <w:ind w:left="4956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</w:p>
    <w:p w14:paraId="22995FAC" w14:textId="77777777" w:rsidR="00C6521E" w:rsidRPr="00795CED" w:rsidRDefault="00000000">
      <w:pPr>
        <w:widowControl/>
        <w:suppressAutoHyphens w:val="0"/>
        <w:ind w:left="4248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  <w:r w:rsidRPr="00795CED"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lastRenderedPageBreak/>
        <w:t xml:space="preserve">ŽUPAN </w:t>
      </w:r>
    </w:p>
    <w:p w14:paraId="70F81635" w14:textId="77777777" w:rsidR="00C6521E" w:rsidRPr="00795CED" w:rsidRDefault="00C6521E">
      <w:pPr>
        <w:widowControl/>
        <w:suppressAutoHyphens w:val="0"/>
        <w:ind w:left="4248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</w:p>
    <w:p w14:paraId="7878EF74" w14:textId="77777777" w:rsidR="00C6521E" w:rsidRPr="00795CED" w:rsidRDefault="00000000">
      <w:pPr>
        <w:widowControl/>
        <w:suppressAutoHyphens w:val="0"/>
        <w:ind w:left="4248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  <w:r w:rsidRPr="00795CED"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 xml:space="preserve">dr.sc. Danijel Marušić, dr. med. </w:t>
      </w:r>
      <w:proofErr w:type="spellStart"/>
      <w:r w:rsidRPr="00795CED"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>vet</w:t>
      </w:r>
      <w:proofErr w:type="spellEnd"/>
      <w:r w:rsidRPr="00795CED"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>.</w:t>
      </w:r>
    </w:p>
    <w:p w14:paraId="52872D40" w14:textId="77777777" w:rsidR="00C6521E" w:rsidRPr="00795CED" w:rsidRDefault="00C6521E">
      <w:pPr>
        <w:widowControl/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</w:p>
    <w:p w14:paraId="26DFD0AF" w14:textId="77777777" w:rsidR="00C6521E" w:rsidRPr="00795CED" w:rsidRDefault="00000000">
      <w:pPr>
        <w:widowControl/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795CED">
        <w:rPr>
          <w:rFonts w:ascii="Arial" w:eastAsia="Calibri" w:hAnsi="Arial"/>
          <w:kern w:val="0"/>
          <w:sz w:val="22"/>
          <w:szCs w:val="22"/>
          <w:lang w:eastAsia="en-US" w:bidi="ar-SA"/>
        </w:rPr>
        <w:t>Dostaviti:</w:t>
      </w:r>
    </w:p>
    <w:p w14:paraId="73559AA5" w14:textId="77777777" w:rsidR="00C6521E" w:rsidRPr="00795CED" w:rsidRDefault="00000000">
      <w:pPr>
        <w:pStyle w:val="Odlomakpopisa"/>
        <w:widowControl/>
        <w:numPr>
          <w:ilvl w:val="0"/>
          <w:numId w:val="9"/>
        </w:numPr>
        <w:suppressAutoHyphens w:val="0"/>
        <w:spacing w:after="160" w:line="276" w:lineRule="auto"/>
        <w:ind w:left="360"/>
        <w:jc w:val="both"/>
        <w:textAlignment w:val="auto"/>
      </w:pPr>
      <w:r w:rsidRPr="00795CED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Upravni odjel za gospodarstvo i poljoprivredu Brodsko-posavske županije</w:t>
      </w:r>
    </w:p>
    <w:p w14:paraId="361A9A50" w14:textId="77777777" w:rsidR="00C6521E" w:rsidRPr="00795CED" w:rsidRDefault="00000000">
      <w:pPr>
        <w:pStyle w:val="Odlomakpopisa"/>
        <w:widowControl/>
        <w:numPr>
          <w:ilvl w:val="0"/>
          <w:numId w:val="9"/>
        </w:numPr>
        <w:suppressAutoHyphens w:val="0"/>
        <w:spacing w:after="160" w:line="276" w:lineRule="auto"/>
        <w:ind w:left="360"/>
        <w:jc w:val="both"/>
        <w:textAlignment w:val="auto"/>
        <w:rPr>
          <w:rFonts w:ascii="Arial" w:eastAsia="Calibri" w:hAnsi="Arial" w:cs="Arial"/>
          <w:kern w:val="0"/>
          <w:sz w:val="22"/>
          <w:szCs w:val="22"/>
          <w:lang w:eastAsia="en-US" w:bidi="ar-SA"/>
        </w:rPr>
      </w:pPr>
      <w:r w:rsidRPr="00795CED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Redakcija „Službenog vjesnika Brodsko-posavske županije“</w:t>
      </w:r>
    </w:p>
    <w:p w14:paraId="359EB7F8" w14:textId="77777777" w:rsidR="00C6521E" w:rsidRPr="00795CED" w:rsidRDefault="00000000">
      <w:pPr>
        <w:pStyle w:val="Odlomakpopisa"/>
        <w:widowControl/>
        <w:numPr>
          <w:ilvl w:val="0"/>
          <w:numId w:val="9"/>
        </w:numPr>
        <w:suppressAutoHyphens w:val="0"/>
        <w:spacing w:after="160" w:line="276" w:lineRule="auto"/>
        <w:ind w:left="360"/>
        <w:jc w:val="both"/>
        <w:textAlignment w:val="auto"/>
        <w:rPr>
          <w:rFonts w:ascii="Arial" w:eastAsia="Calibri" w:hAnsi="Arial" w:cs="Arial"/>
          <w:kern w:val="0"/>
          <w:sz w:val="22"/>
          <w:szCs w:val="22"/>
          <w:lang w:eastAsia="en-US" w:bidi="ar-SA"/>
        </w:rPr>
      </w:pPr>
      <w:r w:rsidRPr="00795CED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Dosje</w:t>
      </w:r>
    </w:p>
    <w:p w14:paraId="250474D2" w14:textId="77777777" w:rsidR="00C6521E" w:rsidRPr="00795CED" w:rsidRDefault="00000000">
      <w:pPr>
        <w:pStyle w:val="Odlomakpopisa"/>
        <w:widowControl/>
        <w:numPr>
          <w:ilvl w:val="0"/>
          <w:numId w:val="9"/>
        </w:numPr>
        <w:suppressAutoHyphens w:val="0"/>
        <w:spacing w:after="160" w:line="276" w:lineRule="auto"/>
        <w:ind w:left="360"/>
        <w:jc w:val="both"/>
        <w:textAlignment w:val="auto"/>
        <w:rPr>
          <w:rFonts w:ascii="Arial" w:eastAsia="Calibri" w:hAnsi="Arial" w:cs="Arial"/>
          <w:kern w:val="0"/>
          <w:sz w:val="22"/>
          <w:szCs w:val="22"/>
          <w:lang w:eastAsia="en-US" w:bidi="ar-SA"/>
        </w:rPr>
      </w:pPr>
      <w:r w:rsidRPr="00795CED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Pismohrana, ovdje</w:t>
      </w:r>
    </w:p>
    <w:p w14:paraId="370259F5" w14:textId="77777777" w:rsidR="00C6521E" w:rsidRPr="00795CED" w:rsidRDefault="00C6521E">
      <w:pPr>
        <w:pStyle w:val="Standard"/>
        <w:jc w:val="both"/>
        <w:rPr>
          <w:rFonts w:ascii="Arial" w:hAnsi="Arial" w:cs="Arial"/>
          <w:b/>
          <w:sz w:val="22"/>
          <w:szCs w:val="22"/>
        </w:rPr>
      </w:pPr>
    </w:p>
    <w:sectPr w:rsidR="00C6521E" w:rsidRPr="00795CED">
      <w:pgSz w:w="11906" w:h="16838"/>
      <w:pgMar w:top="993" w:right="1417" w:bottom="851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A527D" w14:textId="77777777" w:rsidR="00BD7747" w:rsidRDefault="00BD7747">
      <w:r>
        <w:separator/>
      </w:r>
    </w:p>
  </w:endnote>
  <w:endnote w:type="continuationSeparator" w:id="0">
    <w:p w14:paraId="186C1761" w14:textId="77777777" w:rsidR="00BD7747" w:rsidRDefault="00BD7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B2938" w14:textId="77777777" w:rsidR="00BD7747" w:rsidRDefault="00BD7747">
      <w:r>
        <w:rPr>
          <w:color w:val="000000"/>
        </w:rPr>
        <w:separator/>
      </w:r>
    </w:p>
  </w:footnote>
  <w:footnote w:type="continuationSeparator" w:id="0">
    <w:p w14:paraId="40061E9C" w14:textId="77777777" w:rsidR="00BD7747" w:rsidRDefault="00BD77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93B3E"/>
    <w:multiLevelType w:val="multilevel"/>
    <w:tmpl w:val="F5229CF6"/>
    <w:styleLink w:val="WWNum3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Times New Roman" w:hAnsi="Times New Roman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Times New Roman" w:hAnsi="Times New Roman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Times New Roman" w:hAnsi="Times New Roman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Times New Roman" w:hAnsi="Times New Roman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  <w:sz w:val="20"/>
      </w:rPr>
    </w:lvl>
  </w:abstractNum>
  <w:abstractNum w:abstractNumId="1" w15:restartNumberingAfterBreak="0">
    <w:nsid w:val="4C3B3A92"/>
    <w:multiLevelType w:val="multilevel"/>
    <w:tmpl w:val="4BA6A8C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56A692E"/>
    <w:multiLevelType w:val="multilevel"/>
    <w:tmpl w:val="C0703A90"/>
    <w:styleLink w:val="WWNum4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3" w15:restartNumberingAfterBreak="0">
    <w:nsid w:val="66F929A3"/>
    <w:multiLevelType w:val="multilevel"/>
    <w:tmpl w:val="1A429A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4" w15:restartNumberingAfterBreak="0">
    <w:nsid w:val="6D2E5666"/>
    <w:multiLevelType w:val="multilevel"/>
    <w:tmpl w:val="B81448F0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5" w15:restartNumberingAfterBreak="0">
    <w:nsid w:val="72980736"/>
    <w:multiLevelType w:val="multilevel"/>
    <w:tmpl w:val="C54CA9BE"/>
    <w:lvl w:ilvl="0">
      <w:numFmt w:val="bullet"/>
      <w:lvlText w:val=""/>
      <w:lvlJc w:val="left"/>
      <w:rPr>
        <w:rFonts w:ascii="Wingdings" w:hAnsi="Wingdings"/>
      </w:rPr>
    </w:lvl>
    <w:lvl w:ilvl="1"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9A536E"/>
    <w:multiLevelType w:val="multilevel"/>
    <w:tmpl w:val="EF0E939C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A2C4CC0"/>
    <w:multiLevelType w:val="multilevel"/>
    <w:tmpl w:val="351AB108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B1A6065"/>
    <w:multiLevelType w:val="multilevel"/>
    <w:tmpl w:val="972E45AC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685055991">
    <w:abstractNumId w:val="3"/>
  </w:num>
  <w:num w:numId="2" w16cid:durableId="1221402288">
    <w:abstractNumId w:val="4"/>
  </w:num>
  <w:num w:numId="3" w16cid:durableId="27269146">
    <w:abstractNumId w:val="0"/>
  </w:num>
  <w:num w:numId="4" w16cid:durableId="73943073">
    <w:abstractNumId w:val="2"/>
  </w:num>
  <w:num w:numId="5" w16cid:durableId="634796364">
    <w:abstractNumId w:val="8"/>
  </w:num>
  <w:num w:numId="6" w16cid:durableId="999699255">
    <w:abstractNumId w:val="1"/>
  </w:num>
  <w:num w:numId="7" w16cid:durableId="43480978">
    <w:abstractNumId w:val="7"/>
  </w:num>
  <w:num w:numId="8" w16cid:durableId="1138954613">
    <w:abstractNumId w:val="5"/>
  </w:num>
  <w:num w:numId="9" w16cid:durableId="9506665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6521E"/>
    <w:rsid w:val="00795CED"/>
    <w:rsid w:val="00AE751C"/>
    <w:rsid w:val="00BD7747"/>
    <w:rsid w:val="00C012C5"/>
    <w:rsid w:val="00C65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2B7F9"/>
  <w15:docId w15:val="{5DEE146C-52BA-45EF-9C87-2428118FD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rial"/>
        <w:kern w:val="3"/>
        <w:sz w:val="24"/>
        <w:szCs w:val="24"/>
        <w:lang w:val="hr-H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Naslov3">
    <w:name w:val="heading 3"/>
    <w:basedOn w:val="Standard"/>
    <w:next w:val="Textbody"/>
    <w:uiPriority w:val="9"/>
    <w:semiHidden/>
    <w:unhideWhenUsed/>
    <w:qFormat/>
    <w:pPr>
      <w:spacing w:before="280" w:after="280"/>
      <w:outlineLvl w:val="2"/>
    </w:pPr>
    <w:rPr>
      <w:b/>
      <w:bCs/>
      <w:sz w:val="27"/>
      <w:szCs w:val="27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Popis">
    <w:name w:val="List"/>
    <w:basedOn w:val="Textbody"/>
    <w:rPr>
      <w:rFonts w:cs="Arial"/>
    </w:rPr>
  </w:style>
  <w:style w:type="paragraph" w:styleId="Opisslike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kstbalonia">
    <w:name w:val="Balloon Text"/>
    <w:basedOn w:val="Normal"/>
    <w:rPr>
      <w:rFonts w:ascii="Segoe UI" w:hAnsi="Segoe UI" w:cs="Mangal"/>
      <w:sz w:val="18"/>
      <w:szCs w:val="16"/>
    </w:rPr>
  </w:style>
  <w:style w:type="paragraph" w:styleId="StandardWeb">
    <w:name w:val="Normal (Web)"/>
    <w:basedOn w:val="Standard"/>
    <w:pPr>
      <w:spacing w:before="280" w:after="280"/>
    </w:pPr>
  </w:style>
  <w:style w:type="paragraph" w:customStyle="1" w:styleId="NoSpacing">
    <w:name w:val="No Spacing*"/>
    <w:pPr>
      <w:widowControl/>
      <w:suppressAutoHyphens/>
      <w:jc w:val="right"/>
    </w:pPr>
    <w:rPr>
      <w:rFonts w:ascii="Calibri" w:eastAsia="Times New Roman" w:hAnsi="Calibri" w:cs="Calibri"/>
      <w:sz w:val="22"/>
      <w:szCs w:val="22"/>
      <w:lang w:bidi="ar-SA"/>
    </w:rPr>
  </w:style>
  <w:style w:type="paragraph" w:customStyle="1" w:styleId="listparagraph">
    <w:name w:val="listparagraph"/>
    <w:basedOn w:val="Standard"/>
    <w:pPr>
      <w:spacing w:before="280" w:after="280"/>
    </w:pPr>
  </w:style>
  <w:style w:type="paragraph" w:customStyle="1" w:styleId="ListParagraph0">
    <w:name w:val="List Paragraph*"/>
    <w:basedOn w:val="Standard"/>
    <w:pPr>
      <w:spacing w:after="160"/>
      <w:ind w:left="720"/>
    </w:pPr>
    <w:rPr>
      <w:rFonts w:ascii="Calibri" w:hAnsi="Calibri" w:cs="Calibri"/>
      <w:sz w:val="22"/>
      <w:szCs w:val="22"/>
    </w:rPr>
  </w:style>
  <w:style w:type="paragraph" w:styleId="Bezproreda">
    <w:name w:val="No Spacing"/>
    <w:pPr>
      <w:widowControl/>
      <w:suppressAutoHyphens/>
    </w:pPr>
    <w:rPr>
      <w:rFonts w:eastAsia="Times New Roman" w:cs="Times New Roman"/>
      <w:lang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StrongEmphasis">
    <w:name w:val="Strong Emphasis"/>
    <w:rPr>
      <w:b/>
      <w:bCs w:val="0"/>
    </w:rPr>
  </w:style>
  <w:style w:type="character" w:customStyle="1" w:styleId="apple-converted-space">
    <w:name w:val="apple-converted-space"/>
    <w:basedOn w:val="Zadanifontodlomka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Naslov3Char">
    <w:name w:val="Naslov 3 Char"/>
    <w:rPr>
      <w:b/>
      <w:bCs/>
      <w:sz w:val="27"/>
      <w:szCs w:val="27"/>
    </w:rPr>
  </w:style>
  <w:style w:type="character" w:customStyle="1" w:styleId="ListLabel1">
    <w:name w:val="ListLabel 1"/>
    <w:rPr>
      <w:rFonts w:cs="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cs="Symbol"/>
      <w:sz w:val="20"/>
    </w:rPr>
  </w:style>
  <w:style w:type="character" w:customStyle="1" w:styleId="ListLabel5">
    <w:name w:val="ListLabel 5"/>
    <w:rPr>
      <w:rFonts w:cs="Courier New"/>
      <w:sz w:val="20"/>
    </w:rPr>
  </w:style>
  <w:style w:type="character" w:customStyle="1" w:styleId="ListLabel6">
    <w:name w:val="ListLabel 6"/>
    <w:rPr>
      <w:rFonts w:cs="Wingdings"/>
      <w:sz w:val="20"/>
    </w:rPr>
  </w:style>
  <w:style w:type="character" w:styleId="Hiperveza">
    <w:name w:val="Hyperlink"/>
    <w:basedOn w:val="Zadanifontodlomka"/>
    <w:rPr>
      <w:color w:val="0563C1"/>
      <w:u w:val="single"/>
    </w:rPr>
  </w:style>
  <w:style w:type="character" w:styleId="Nerijeenospominjanje">
    <w:name w:val="Unresolved Mention"/>
    <w:basedOn w:val="Zadanifontodlomka"/>
    <w:rPr>
      <w:color w:val="605E5C"/>
      <w:shd w:val="clear" w:color="auto" w:fill="E1DFDD"/>
    </w:rPr>
  </w:style>
  <w:style w:type="character" w:customStyle="1" w:styleId="BalloonTextChar">
    <w:name w:val="Balloon Text Char"/>
    <w:basedOn w:val="Zadanifontodlomka"/>
    <w:rPr>
      <w:rFonts w:ascii="Segoe UI" w:hAnsi="Segoe UI" w:cs="Mangal"/>
      <w:sz w:val="18"/>
      <w:szCs w:val="16"/>
    </w:rPr>
  </w:style>
  <w:style w:type="paragraph" w:styleId="Odlomakpopisa">
    <w:name w:val="List Paragraph"/>
    <w:basedOn w:val="Normal"/>
    <w:pPr>
      <w:ind w:left="720"/>
    </w:pPr>
    <w:rPr>
      <w:rFonts w:cs="Mangal"/>
      <w:szCs w:val="21"/>
    </w:rPr>
  </w:style>
  <w:style w:type="numbering" w:customStyle="1" w:styleId="WWNum1">
    <w:name w:val="WWNum1"/>
    <w:basedOn w:val="Bezpopisa"/>
    <w:pPr>
      <w:numPr>
        <w:numId w:val="1"/>
      </w:numPr>
    </w:pPr>
  </w:style>
  <w:style w:type="numbering" w:customStyle="1" w:styleId="WWNum2">
    <w:name w:val="WWNum2"/>
    <w:basedOn w:val="Bezpopisa"/>
    <w:pPr>
      <w:numPr>
        <w:numId w:val="2"/>
      </w:numPr>
    </w:pPr>
  </w:style>
  <w:style w:type="numbering" w:customStyle="1" w:styleId="WWNum3">
    <w:name w:val="WWNum3"/>
    <w:basedOn w:val="Bezpopisa"/>
    <w:pPr>
      <w:numPr>
        <w:numId w:val="3"/>
      </w:numPr>
    </w:pPr>
  </w:style>
  <w:style w:type="numbering" w:customStyle="1" w:styleId="WWNum4">
    <w:name w:val="WWNum4"/>
    <w:basedOn w:val="Bezpopis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1338</Words>
  <Characters>7628</Characters>
  <Application>Microsoft Office Word</Application>
  <DocSecurity>0</DocSecurity>
  <Lines>63</Lines>
  <Paragraphs>17</Paragraphs>
  <ScaleCrop>false</ScaleCrop>
  <Company/>
  <LinksUpToDate>false</LinksUpToDate>
  <CharactersWithSpaces>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Slavonskom Brodu, 30</dc:title>
  <dc:creator>korisnik</dc:creator>
  <cp:lastModifiedBy>Izabela Belić</cp:lastModifiedBy>
  <cp:revision>2</cp:revision>
  <cp:lastPrinted>2024-05-28T05:33:00Z</cp:lastPrinted>
  <dcterms:created xsi:type="dcterms:W3CDTF">2025-06-09T08:39:00Z</dcterms:created>
  <dcterms:modified xsi:type="dcterms:W3CDTF">2025-06-09T08:39:00Z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